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32003" w14:textId="1F2682FD" w:rsidR="00390278" w:rsidRDefault="000F287A" w:rsidP="00390278">
      <w:pPr>
        <w:pStyle w:val="SOBETitel"/>
      </w:pPr>
      <w:r w:rsidRPr="000F287A">
        <w:t xml:space="preserve">Anmeldeformular </w:t>
      </w:r>
      <w:r w:rsidR="00AE2733">
        <w:t>Erwachsene Sehen Plus</w:t>
      </w:r>
    </w:p>
    <w:p w14:paraId="0F818549" w14:textId="76D8D132" w:rsidR="00AE2733" w:rsidRPr="006376E7" w:rsidRDefault="00DD1369" w:rsidP="00390278">
      <w:pPr>
        <w:pStyle w:val="SOBEStandard"/>
        <w:rPr>
          <w:rFonts w:cs="Segoe UI"/>
          <w:b/>
          <w:bCs/>
          <w:sz w:val="20"/>
          <w:szCs w:val="20"/>
          <w:lang w:val="de-DE"/>
        </w:rPr>
      </w:pPr>
      <w:r w:rsidRPr="006376E7">
        <w:rPr>
          <w:rFonts w:cs="Segoe UI"/>
          <w:b/>
          <w:bCs/>
          <w:sz w:val="20"/>
          <w:szCs w:val="20"/>
          <w:lang w:val="de-DE"/>
        </w:rPr>
        <w:t xml:space="preserve">Es besteht ein </w:t>
      </w:r>
      <w:r w:rsidR="000E73B7" w:rsidRPr="006376E7">
        <w:rPr>
          <w:rFonts w:cs="Segoe UI"/>
          <w:b/>
          <w:bCs/>
          <w:sz w:val="20"/>
          <w:szCs w:val="20"/>
          <w:lang w:val="de-DE"/>
        </w:rPr>
        <w:t>Interesse für</w:t>
      </w:r>
    </w:p>
    <w:p w14:paraId="537A9B54" w14:textId="76F3101C" w:rsidR="00F94F88" w:rsidRPr="006376E7" w:rsidRDefault="005B77AB" w:rsidP="00411A0B">
      <w:pPr>
        <w:pStyle w:val="SOBEStandard"/>
        <w:rPr>
          <w:rFonts w:cs="Segoe UI"/>
          <w:sz w:val="20"/>
          <w:szCs w:val="20"/>
        </w:rPr>
      </w:pPr>
      <w:sdt>
        <w:sdtPr>
          <w:rPr>
            <w:rFonts w:cs="Segoe UI"/>
            <w:sz w:val="20"/>
            <w:szCs w:val="20"/>
          </w:rPr>
          <w:id w:val="19930606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F287A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B128DB" w:rsidRPr="006376E7">
        <w:rPr>
          <w:rFonts w:cs="Segoe UI"/>
          <w:sz w:val="20"/>
          <w:szCs w:val="20"/>
        </w:rPr>
        <w:tab/>
      </w:r>
      <w:r w:rsidR="0058784B" w:rsidRPr="006376E7">
        <w:rPr>
          <w:rFonts w:cs="Segoe UI"/>
          <w:sz w:val="20"/>
          <w:szCs w:val="20"/>
        </w:rPr>
        <w:t xml:space="preserve">Tagesstrukturplatz ohne Lohn (Mo-Fr </w:t>
      </w:r>
      <w:r w:rsidR="36F551CD" w:rsidRPr="006376E7">
        <w:rPr>
          <w:rFonts w:cs="Segoe UI"/>
          <w:sz w:val="20"/>
          <w:szCs w:val="20"/>
        </w:rPr>
        <w:t>8.30</w:t>
      </w:r>
      <w:r w:rsidR="0058784B" w:rsidRPr="006376E7">
        <w:rPr>
          <w:rFonts w:cs="Segoe UI"/>
          <w:sz w:val="20"/>
          <w:szCs w:val="20"/>
        </w:rPr>
        <w:t xml:space="preserve"> Uhr -16.</w:t>
      </w:r>
      <w:r w:rsidR="5E35EE4E" w:rsidRPr="006376E7">
        <w:rPr>
          <w:rFonts w:cs="Segoe UI"/>
          <w:sz w:val="20"/>
          <w:szCs w:val="20"/>
        </w:rPr>
        <w:t>15</w:t>
      </w:r>
      <w:r w:rsidR="0058784B" w:rsidRPr="006376E7">
        <w:rPr>
          <w:rFonts w:cs="Segoe UI"/>
          <w:sz w:val="20"/>
          <w:szCs w:val="20"/>
        </w:rPr>
        <w:t xml:space="preserve"> Uhr) </w:t>
      </w:r>
      <w:r w:rsidR="000F287A" w:rsidRPr="006376E7">
        <w:rPr>
          <w:rFonts w:cs="Segoe UI"/>
          <w:sz w:val="20"/>
          <w:szCs w:val="20"/>
        </w:rPr>
        <w:br/>
      </w:r>
      <w:sdt>
        <w:sdtPr>
          <w:rPr>
            <w:rFonts w:cs="Segoe UI"/>
            <w:sz w:val="20"/>
            <w:szCs w:val="20"/>
          </w:rPr>
          <w:id w:val="-4709062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83C23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0F287A" w:rsidRPr="006376E7">
        <w:rPr>
          <w:rFonts w:cs="Segoe UI"/>
          <w:sz w:val="20"/>
          <w:szCs w:val="20"/>
        </w:rPr>
        <w:tab/>
      </w:r>
      <w:r w:rsidR="0058784B" w:rsidRPr="006376E7">
        <w:rPr>
          <w:rFonts w:cs="Segoe UI"/>
          <w:sz w:val="20"/>
          <w:szCs w:val="20"/>
        </w:rPr>
        <w:t>Be</w:t>
      </w:r>
      <w:r w:rsidR="4F660757" w:rsidRPr="006376E7">
        <w:rPr>
          <w:rFonts w:cs="Segoe UI"/>
          <w:sz w:val="20"/>
          <w:szCs w:val="20"/>
        </w:rPr>
        <w:t>gleitetes</w:t>
      </w:r>
      <w:r w:rsidR="0058784B" w:rsidRPr="006376E7" w:rsidDel="00692458">
        <w:rPr>
          <w:rFonts w:cs="Segoe UI"/>
          <w:sz w:val="20"/>
          <w:szCs w:val="20"/>
        </w:rPr>
        <w:t xml:space="preserve"> </w:t>
      </w:r>
      <w:r w:rsidR="0058784B" w:rsidRPr="006376E7">
        <w:rPr>
          <w:rFonts w:cs="Segoe UI"/>
          <w:sz w:val="20"/>
          <w:szCs w:val="20"/>
        </w:rPr>
        <w:t>Wohnen Erwachsene Sehen Plus (Mo-</w:t>
      </w:r>
      <w:r w:rsidR="204C359A" w:rsidRPr="006376E7">
        <w:rPr>
          <w:rFonts w:cs="Segoe UI"/>
          <w:sz w:val="20"/>
          <w:szCs w:val="20"/>
        </w:rPr>
        <w:t>So)</w:t>
      </w:r>
      <w:r w:rsidR="00DD3D6E" w:rsidRPr="006376E7">
        <w:rPr>
          <w:rFonts w:cs="Segoe UI"/>
          <w:sz w:val="20"/>
          <w:szCs w:val="20"/>
        </w:rPr>
        <w:br/>
      </w:r>
      <w:sdt>
        <w:sdtPr>
          <w:rPr>
            <w:rFonts w:cs="Segoe UI"/>
            <w:sz w:val="20"/>
            <w:szCs w:val="20"/>
          </w:rPr>
          <w:id w:val="10612102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4F88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411A0B" w:rsidRPr="006376E7">
        <w:rPr>
          <w:rFonts w:cs="Segoe UI"/>
          <w:sz w:val="20"/>
          <w:szCs w:val="20"/>
        </w:rPr>
        <w:tab/>
        <w:t xml:space="preserve">Tagesstrukturplatz und </w:t>
      </w:r>
      <w:r w:rsidR="006E0725" w:rsidRPr="006376E7">
        <w:rPr>
          <w:rFonts w:cs="Segoe UI"/>
          <w:sz w:val="20"/>
          <w:szCs w:val="20"/>
        </w:rPr>
        <w:t>begleitetes</w:t>
      </w:r>
      <w:r w:rsidR="00411A0B" w:rsidRPr="006376E7">
        <w:rPr>
          <w:rFonts w:cs="Segoe UI"/>
          <w:sz w:val="20"/>
          <w:szCs w:val="20"/>
        </w:rPr>
        <w:t xml:space="preserve"> Wohnen ohne Lohn (</w:t>
      </w:r>
      <w:r w:rsidR="754970F0" w:rsidRPr="006376E7">
        <w:rPr>
          <w:rFonts w:cs="Segoe UI"/>
          <w:sz w:val="20"/>
          <w:szCs w:val="20"/>
        </w:rPr>
        <w:t>365 Tage</w:t>
      </w:r>
      <w:r w:rsidR="00411A0B" w:rsidRPr="006376E7">
        <w:rPr>
          <w:rFonts w:cs="Segoe UI"/>
          <w:sz w:val="20"/>
          <w:szCs w:val="20"/>
        </w:rPr>
        <w:t>)</w:t>
      </w:r>
    </w:p>
    <w:p w14:paraId="64E6D5FE" w14:textId="792B5906" w:rsidR="000F287A" w:rsidRPr="006376E7" w:rsidRDefault="000F287A" w:rsidP="000F287A">
      <w:pPr>
        <w:pStyle w:val="SOBEStandard"/>
        <w:rPr>
          <w:rFonts w:cs="Segoe UI"/>
          <w:sz w:val="20"/>
          <w:szCs w:val="20"/>
        </w:rPr>
      </w:pPr>
    </w:p>
    <w:p w14:paraId="098508DA" w14:textId="77777777" w:rsidR="000F287A" w:rsidRPr="006376E7" w:rsidRDefault="000F287A" w:rsidP="000F287A">
      <w:pPr>
        <w:pStyle w:val="SOBEStandard"/>
        <w:rPr>
          <w:rFonts w:cs="Segoe UI"/>
          <w:b/>
          <w:bCs/>
          <w:sz w:val="20"/>
          <w:szCs w:val="20"/>
        </w:rPr>
      </w:pPr>
      <w:r w:rsidRPr="006376E7">
        <w:rPr>
          <w:rFonts w:cs="Segoe UI"/>
          <w:b/>
          <w:bCs/>
          <w:sz w:val="20"/>
          <w:szCs w:val="20"/>
        </w:rPr>
        <w:t>Gewünschter Eintritt</w:t>
      </w:r>
    </w:p>
    <w:p w14:paraId="1C2ED92C" w14:textId="4FB15774" w:rsidR="000F287A" w:rsidRPr="006376E7" w:rsidRDefault="005B77AB" w:rsidP="000F287A">
      <w:pPr>
        <w:pStyle w:val="SOBEStandard"/>
        <w:rPr>
          <w:rFonts w:cs="Segoe UI"/>
          <w:sz w:val="20"/>
          <w:szCs w:val="20"/>
        </w:rPr>
      </w:pPr>
      <w:sdt>
        <w:sdtPr>
          <w:rPr>
            <w:rFonts w:cs="Segoe UI"/>
            <w:sz w:val="20"/>
            <w:szCs w:val="20"/>
          </w:rPr>
          <w:id w:val="-414095036"/>
          <w:placeholder>
            <w:docPart w:val="860556C028A945A58A39A7F949E11AEE"/>
          </w:placeholder>
          <w:showingPlcHdr/>
          <w:date>
            <w:dateFormat w:val="dd.MM.yyyy"/>
            <w:lid w:val="de-CH"/>
            <w:storeMappedDataAs w:val="dateTime"/>
            <w:calendar w:val="gregorian"/>
          </w:date>
        </w:sdtPr>
        <w:sdtEndPr/>
        <w:sdtContent>
          <w:r w:rsidR="000F287A" w:rsidRPr="006376E7">
            <w:rPr>
              <w:rStyle w:val="Platzhaltertext"/>
              <w:rFonts w:cs="Segoe UI"/>
              <w:sz w:val="20"/>
              <w:szCs w:val="20"/>
            </w:rPr>
            <w:t>Klicken oder tippen Sie, um ein Datum einzugeben.</w:t>
          </w:r>
        </w:sdtContent>
      </w:sdt>
    </w:p>
    <w:p w14:paraId="1BBAA7C7" w14:textId="77777777" w:rsidR="000F287A" w:rsidRPr="006376E7" w:rsidRDefault="000F287A" w:rsidP="000F287A">
      <w:pPr>
        <w:pStyle w:val="SOBEStandard"/>
        <w:rPr>
          <w:rFonts w:cs="Segoe UI"/>
          <w:sz w:val="20"/>
          <w:szCs w:val="20"/>
        </w:rPr>
      </w:pPr>
    </w:p>
    <w:p w14:paraId="0E9E7625" w14:textId="6BF80BC3" w:rsidR="000F287A" w:rsidRPr="006376E7" w:rsidRDefault="000F287A" w:rsidP="000F287A">
      <w:pPr>
        <w:pStyle w:val="SOBEStandard"/>
        <w:rPr>
          <w:rFonts w:cs="Segoe UI"/>
          <w:b/>
          <w:bCs/>
          <w:sz w:val="20"/>
          <w:szCs w:val="20"/>
        </w:rPr>
      </w:pPr>
      <w:r w:rsidRPr="006376E7">
        <w:rPr>
          <w:rFonts w:cs="Segoe UI"/>
          <w:b/>
          <w:bCs/>
          <w:sz w:val="20"/>
          <w:szCs w:val="20"/>
        </w:rPr>
        <w:t xml:space="preserve">Personalien </w:t>
      </w:r>
      <w:r w:rsidR="00A535EC" w:rsidRPr="006376E7">
        <w:rPr>
          <w:rFonts w:cs="Segoe UI"/>
          <w:b/>
          <w:bCs/>
          <w:sz w:val="20"/>
          <w:szCs w:val="20"/>
        </w:rPr>
        <w:t>Klient*in</w:t>
      </w:r>
      <w:r w:rsidRPr="006376E7">
        <w:rPr>
          <w:rFonts w:cs="Segoe UI"/>
          <w:b/>
          <w:bCs/>
          <w:sz w:val="20"/>
          <w:szCs w:val="20"/>
        </w:rPr>
        <w:t xml:space="preserve"> 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0F287A" w:rsidRPr="006376E7" w14:paraId="5DA9CA09" w14:textId="77777777" w:rsidTr="00A535EC">
        <w:tc>
          <w:tcPr>
            <w:tcW w:w="2265" w:type="dxa"/>
          </w:tcPr>
          <w:p w14:paraId="2FF44BE7" w14:textId="602F7DA0" w:rsidR="000F287A" w:rsidRPr="006376E7" w:rsidRDefault="000F287A" w:rsidP="000F287A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 xml:space="preserve">Name </w:t>
            </w:r>
          </w:p>
        </w:tc>
        <w:sdt>
          <w:sdtPr>
            <w:rPr>
              <w:rFonts w:cs="Segoe UI"/>
              <w:sz w:val="20"/>
              <w:szCs w:val="20"/>
            </w:rPr>
            <w:id w:val="1837579626"/>
            <w:placeholder>
              <w:docPart w:val="34B2355BE85545F5A66D2FA2BA3A2000"/>
            </w:placeholder>
          </w:sdtPr>
          <w:sdtEndPr/>
          <w:sdtContent>
            <w:tc>
              <w:tcPr>
                <w:tcW w:w="2265" w:type="dxa"/>
              </w:tcPr>
              <w:p w14:paraId="4A10BB67" w14:textId="51F781A9" w:rsidR="000F287A" w:rsidRPr="006376E7" w:rsidRDefault="004E2148" w:rsidP="00B128DB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  <w:tc>
          <w:tcPr>
            <w:tcW w:w="2266" w:type="dxa"/>
          </w:tcPr>
          <w:p w14:paraId="7EF23A20" w14:textId="67654AD9" w:rsidR="000F287A" w:rsidRPr="006376E7" w:rsidRDefault="000F287A" w:rsidP="000F287A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Vorname</w:t>
            </w:r>
          </w:p>
        </w:tc>
        <w:sdt>
          <w:sdtPr>
            <w:rPr>
              <w:rFonts w:cs="Segoe UI"/>
              <w:sz w:val="20"/>
              <w:szCs w:val="20"/>
            </w:rPr>
            <w:id w:val="1548338414"/>
            <w:placeholder>
              <w:docPart w:val="51B0A7CBE72F4089B7043A6B3A8A23F1"/>
            </w:placeholder>
          </w:sdtPr>
          <w:sdtEndPr/>
          <w:sdtContent>
            <w:tc>
              <w:tcPr>
                <w:tcW w:w="2266" w:type="dxa"/>
              </w:tcPr>
              <w:p w14:paraId="2DACEA6B" w14:textId="7776216B" w:rsidR="000F287A" w:rsidRPr="006376E7" w:rsidRDefault="00B128DB" w:rsidP="000F287A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</w:tr>
      <w:tr w:rsidR="000F287A" w:rsidRPr="006376E7" w14:paraId="53194ECE" w14:textId="77777777" w:rsidTr="00A535EC">
        <w:tc>
          <w:tcPr>
            <w:tcW w:w="2265" w:type="dxa"/>
          </w:tcPr>
          <w:p w14:paraId="55B899D4" w14:textId="07619FE9" w:rsidR="000F287A" w:rsidRPr="006376E7" w:rsidRDefault="000F287A" w:rsidP="000F287A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Geburtsdatum</w:t>
            </w:r>
          </w:p>
        </w:tc>
        <w:sdt>
          <w:sdtPr>
            <w:rPr>
              <w:rFonts w:cs="Segoe UI"/>
              <w:sz w:val="20"/>
              <w:szCs w:val="20"/>
            </w:rPr>
            <w:id w:val="-1596093102"/>
            <w:placeholder>
              <w:docPart w:val="CF7E52F41A0A411487C5F55BBF1B7DF2"/>
            </w:placeholder>
          </w:sdtPr>
          <w:sdtEndPr/>
          <w:sdtContent>
            <w:tc>
              <w:tcPr>
                <w:tcW w:w="2265" w:type="dxa"/>
              </w:tcPr>
              <w:p w14:paraId="25F23CB3" w14:textId="1B053069" w:rsidR="000F287A" w:rsidRPr="006376E7" w:rsidRDefault="00B128DB" w:rsidP="000F287A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  <w:tc>
          <w:tcPr>
            <w:tcW w:w="2266" w:type="dxa"/>
          </w:tcPr>
          <w:p w14:paraId="590F5AF8" w14:textId="1186F532" w:rsidR="000F287A" w:rsidRPr="006376E7" w:rsidRDefault="000F287A" w:rsidP="000F287A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Geschlecht</w:t>
            </w:r>
          </w:p>
        </w:tc>
        <w:sdt>
          <w:sdtPr>
            <w:rPr>
              <w:rFonts w:cs="Segoe UI"/>
              <w:sz w:val="20"/>
              <w:szCs w:val="20"/>
            </w:rPr>
            <w:id w:val="857548453"/>
            <w:placeholder>
              <w:docPart w:val="C2DE9A2D0A4A4032AEB45DAE3BEF2749"/>
            </w:placeholder>
          </w:sdtPr>
          <w:sdtEndPr/>
          <w:sdtContent>
            <w:tc>
              <w:tcPr>
                <w:tcW w:w="2266" w:type="dxa"/>
              </w:tcPr>
              <w:p w14:paraId="3D21C1EC" w14:textId="5323A7CB" w:rsidR="000F287A" w:rsidRPr="006376E7" w:rsidRDefault="00D61F14" w:rsidP="000F287A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</w:tr>
      <w:tr w:rsidR="000F287A" w:rsidRPr="006376E7" w14:paraId="6E13154C" w14:textId="77777777" w:rsidTr="00A535EC">
        <w:tc>
          <w:tcPr>
            <w:tcW w:w="2265" w:type="dxa"/>
          </w:tcPr>
          <w:p w14:paraId="0CF10709" w14:textId="1CC40306" w:rsidR="000F287A" w:rsidRPr="006376E7" w:rsidRDefault="000F287A" w:rsidP="000F287A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AHV-Nummer</w:t>
            </w:r>
          </w:p>
        </w:tc>
        <w:sdt>
          <w:sdtPr>
            <w:rPr>
              <w:rFonts w:cs="Segoe UI"/>
              <w:sz w:val="20"/>
              <w:szCs w:val="20"/>
            </w:rPr>
            <w:id w:val="-881097083"/>
            <w:placeholder>
              <w:docPart w:val="5287B0E280834B2D86FEC9CB618CDB2A"/>
            </w:placeholder>
          </w:sdtPr>
          <w:sdtEndPr/>
          <w:sdtContent>
            <w:tc>
              <w:tcPr>
                <w:tcW w:w="2265" w:type="dxa"/>
              </w:tcPr>
              <w:p w14:paraId="15A7A1B7" w14:textId="2E0F617C" w:rsidR="000F287A" w:rsidRPr="006376E7" w:rsidRDefault="00B128DB" w:rsidP="000F287A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  <w:tc>
          <w:tcPr>
            <w:tcW w:w="2266" w:type="dxa"/>
          </w:tcPr>
          <w:p w14:paraId="5AF39ADB" w14:textId="31640991" w:rsidR="000F287A" w:rsidRPr="006376E7" w:rsidRDefault="000F287A" w:rsidP="000F287A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Zivilstand</w:t>
            </w:r>
          </w:p>
        </w:tc>
        <w:sdt>
          <w:sdtPr>
            <w:rPr>
              <w:rFonts w:cs="Segoe UI"/>
              <w:sz w:val="20"/>
              <w:szCs w:val="20"/>
            </w:rPr>
            <w:id w:val="-510607366"/>
            <w:placeholder>
              <w:docPart w:val="490AEC07D68B4851A60E91EB2776FD8D"/>
            </w:placeholder>
          </w:sdtPr>
          <w:sdtEndPr/>
          <w:sdtContent>
            <w:tc>
              <w:tcPr>
                <w:tcW w:w="2266" w:type="dxa"/>
              </w:tcPr>
              <w:p w14:paraId="4E88B84C" w14:textId="1B1A69ED" w:rsidR="000F287A" w:rsidRPr="006376E7" w:rsidRDefault="00D61F14" w:rsidP="000F287A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</w:tr>
      <w:tr w:rsidR="000F287A" w:rsidRPr="006376E7" w14:paraId="6D6B28B2" w14:textId="77777777" w:rsidTr="00A535EC">
        <w:tc>
          <w:tcPr>
            <w:tcW w:w="2265" w:type="dxa"/>
          </w:tcPr>
          <w:p w14:paraId="6D24EEB5" w14:textId="3DB95169" w:rsidR="000F287A" w:rsidRPr="006376E7" w:rsidRDefault="000F287A" w:rsidP="000F287A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Telefonnummer</w:t>
            </w:r>
          </w:p>
        </w:tc>
        <w:sdt>
          <w:sdtPr>
            <w:rPr>
              <w:rFonts w:cs="Segoe UI"/>
              <w:sz w:val="20"/>
              <w:szCs w:val="20"/>
            </w:rPr>
            <w:id w:val="-907141413"/>
            <w:placeholder>
              <w:docPart w:val="EF86F7B620E44F57A5BFEFD5FC01B15E"/>
            </w:placeholder>
          </w:sdtPr>
          <w:sdtEndPr/>
          <w:sdtContent>
            <w:tc>
              <w:tcPr>
                <w:tcW w:w="2265" w:type="dxa"/>
              </w:tcPr>
              <w:p w14:paraId="3CE67763" w14:textId="48F033CF" w:rsidR="000F287A" w:rsidRPr="006376E7" w:rsidRDefault="00D61F14" w:rsidP="000F287A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  <w:tc>
          <w:tcPr>
            <w:tcW w:w="2266" w:type="dxa"/>
          </w:tcPr>
          <w:p w14:paraId="707EDE83" w14:textId="28B4DBFB" w:rsidR="000F287A" w:rsidRPr="006376E7" w:rsidRDefault="000F287A" w:rsidP="000F287A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E-Mail-Adresse</w:t>
            </w:r>
          </w:p>
        </w:tc>
        <w:sdt>
          <w:sdtPr>
            <w:rPr>
              <w:rFonts w:cs="Segoe UI"/>
              <w:sz w:val="20"/>
              <w:szCs w:val="20"/>
            </w:rPr>
            <w:id w:val="212238272"/>
            <w:placeholder>
              <w:docPart w:val="FC21D8FB8A62441DBB16BD7F8D44E011"/>
            </w:placeholder>
          </w:sdtPr>
          <w:sdtEndPr/>
          <w:sdtContent>
            <w:tc>
              <w:tcPr>
                <w:tcW w:w="2266" w:type="dxa"/>
              </w:tcPr>
              <w:p w14:paraId="4E2B47B7" w14:textId="3DA1B59F" w:rsidR="000F287A" w:rsidRPr="006376E7" w:rsidRDefault="00D61F14" w:rsidP="000F287A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</w:tr>
      <w:tr w:rsidR="000F287A" w:rsidRPr="006376E7" w14:paraId="7209481D" w14:textId="77777777" w:rsidTr="00A535EC">
        <w:tc>
          <w:tcPr>
            <w:tcW w:w="2265" w:type="dxa"/>
          </w:tcPr>
          <w:p w14:paraId="4C0DACF5" w14:textId="34B29BDA" w:rsidR="000F287A" w:rsidRPr="006376E7" w:rsidRDefault="000F287A" w:rsidP="000F287A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Heimatort</w:t>
            </w:r>
          </w:p>
        </w:tc>
        <w:sdt>
          <w:sdtPr>
            <w:rPr>
              <w:rFonts w:cs="Segoe UI"/>
              <w:sz w:val="20"/>
              <w:szCs w:val="20"/>
            </w:rPr>
            <w:id w:val="1638611984"/>
            <w:placeholder>
              <w:docPart w:val="85F5F4374561425B873A0FD056C5522C"/>
            </w:placeholder>
          </w:sdtPr>
          <w:sdtEndPr/>
          <w:sdtContent>
            <w:tc>
              <w:tcPr>
                <w:tcW w:w="2265" w:type="dxa"/>
              </w:tcPr>
              <w:p w14:paraId="43B10B6B" w14:textId="56019C26" w:rsidR="000F287A" w:rsidRPr="006376E7" w:rsidRDefault="00D61F14" w:rsidP="000F287A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  <w:tc>
          <w:tcPr>
            <w:tcW w:w="2266" w:type="dxa"/>
          </w:tcPr>
          <w:p w14:paraId="7A0FEE98" w14:textId="468F80EE" w:rsidR="000F287A" w:rsidRPr="006376E7" w:rsidRDefault="000F287A" w:rsidP="000F287A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Aufenthaltsbewilligung</w:t>
            </w:r>
          </w:p>
        </w:tc>
        <w:sdt>
          <w:sdtPr>
            <w:rPr>
              <w:rFonts w:cs="Segoe UI"/>
              <w:sz w:val="20"/>
              <w:szCs w:val="20"/>
            </w:rPr>
            <w:id w:val="-267088957"/>
            <w:placeholder>
              <w:docPart w:val="63CCBC10376243658C43FB388940319A"/>
            </w:placeholder>
          </w:sdtPr>
          <w:sdtEndPr/>
          <w:sdtContent>
            <w:tc>
              <w:tcPr>
                <w:tcW w:w="2266" w:type="dxa"/>
              </w:tcPr>
              <w:p w14:paraId="50413E8B" w14:textId="6DD2F79A" w:rsidR="000F287A" w:rsidRPr="006376E7" w:rsidRDefault="00D61F14" w:rsidP="000F287A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</w:tr>
      <w:tr w:rsidR="00A535EC" w:rsidRPr="006376E7" w14:paraId="6EB53BA0" w14:textId="77777777" w:rsidTr="00A535EC">
        <w:tc>
          <w:tcPr>
            <w:tcW w:w="2265" w:type="dxa"/>
          </w:tcPr>
          <w:p w14:paraId="72C98C13" w14:textId="163E5BF7" w:rsidR="00A535EC" w:rsidRPr="006376E7" w:rsidRDefault="00A535EC" w:rsidP="000F287A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Wohnkanton</w:t>
            </w:r>
          </w:p>
        </w:tc>
        <w:sdt>
          <w:sdtPr>
            <w:rPr>
              <w:rFonts w:cs="Segoe UI"/>
              <w:sz w:val="20"/>
              <w:szCs w:val="20"/>
            </w:rPr>
            <w:id w:val="-845557023"/>
            <w:placeholder>
              <w:docPart w:val="89F92AB22E0E461991D843E9FA6E32FB"/>
            </w:placeholder>
          </w:sdtPr>
          <w:sdtEndPr/>
          <w:sdtContent>
            <w:tc>
              <w:tcPr>
                <w:tcW w:w="2265" w:type="dxa"/>
              </w:tcPr>
              <w:p w14:paraId="390FA512" w14:textId="3B69CF49" w:rsidR="00A535EC" w:rsidRPr="006376E7" w:rsidRDefault="00D61F14" w:rsidP="000F287A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  <w:tc>
          <w:tcPr>
            <w:tcW w:w="2266" w:type="dxa"/>
          </w:tcPr>
          <w:p w14:paraId="283C7A3C" w14:textId="790AD534" w:rsidR="00A535EC" w:rsidRPr="006376E7" w:rsidRDefault="00A535EC" w:rsidP="000F287A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Nationalität</w:t>
            </w:r>
          </w:p>
        </w:tc>
        <w:sdt>
          <w:sdtPr>
            <w:rPr>
              <w:rFonts w:cs="Segoe UI"/>
              <w:sz w:val="20"/>
              <w:szCs w:val="20"/>
            </w:rPr>
            <w:id w:val="1625509642"/>
            <w:placeholder>
              <w:docPart w:val="114C90DF4BB942D4B5AEA5243BF29B20"/>
            </w:placeholder>
          </w:sdtPr>
          <w:sdtEndPr/>
          <w:sdtContent>
            <w:tc>
              <w:tcPr>
                <w:tcW w:w="2266" w:type="dxa"/>
              </w:tcPr>
              <w:p w14:paraId="332A0958" w14:textId="271FCDB3" w:rsidR="00A535EC" w:rsidRPr="006376E7" w:rsidRDefault="00D61F14" w:rsidP="000F287A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</w:tr>
      <w:tr w:rsidR="00904689" w:rsidRPr="006376E7" w14:paraId="183845F6" w14:textId="77777777" w:rsidTr="00A535EC">
        <w:tc>
          <w:tcPr>
            <w:tcW w:w="2265" w:type="dxa"/>
          </w:tcPr>
          <w:p w14:paraId="617225F3" w14:textId="10573C6C" w:rsidR="00904689" w:rsidRPr="006376E7" w:rsidRDefault="00904689" w:rsidP="000F287A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Krankenkasse</w:t>
            </w:r>
          </w:p>
        </w:tc>
        <w:sdt>
          <w:sdtPr>
            <w:rPr>
              <w:rFonts w:cs="Segoe UI"/>
              <w:sz w:val="20"/>
              <w:szCs w:val="20"/>
            </w:rPr>
            <w:id w:val="713701828"/>
            <w:placeholder>
              <w:docPart w:val="A2A163A900984F0E88F341CD40630E40"/>
            </w:placeholder>
          </w:sdtPr>
          <w:sdtEndPr/>
          <w:sdtContent>
            <w:tc>
              <w:tcPr>
                <w:tcW w:w="2265" w:type="dxa"/>
              </w:tcPr>
              <w:p w14:paraId="7326BB68" w14:textId="758131AB" w:rsidR="00904689" w:rsidRPr="006376E7" w:rsidRDefault="00D61F14" w:rsidP="000F287A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  <w:tc>
          <w:tcPr>
            <w:tcW w:w="2266" w:type="dxa"/>
          </w:tcPr>
          <w:p w14:paraId="2FF086B5" w14:textId="77777777" w:rsidR="00904689" w:rsidRPr="006376E7" w:rsidRDefault="00904689" w:rsidP="000F287A">
            <w:pPr>
              <w:pStyle w:val="SOBEStandard"/>
              <w:rPr>
                <w:rFonts w:cs="Segoe UI"/>
                <w:sz w:val="20"/>
                <w:szCs w:val="20"/>
              </w:rPr>
            </w:pPr>
          </w:p>
        </w:tc>
        <w:tc>
          <w:tcPr>
            <w:tcW w:w="2266" w:type="dxa"/>
          </w:tcPr>
          <w:p w14:paraId="396CA665" w14:textId="77777777" w:rsidR="00904689" w:rsidRPr="006376E7" w:rsidRDefault="00904689" w:rsidP="000F287A">
            <w:pPr>
              <w:pStyle w:val="SOBEStandard"/>
              <w:rPr>
                <w:rFonts w:cs="Segoe UI"/>
                <w:sz w:val="20"/>
                <w:szCs w:val="20"/>
              </w:rPr>
            </w:pPr>
          </w:p>
        </w:tc>
      </w:tr>
    </w:tbl>
    <w:p w14:paraId="7CCF0F44" w14:textId="77777777" w:rsidR="000F287A" w:rsidRPr="006376E7" w:rsidRDefault="000F287A" w:rsidP="000F287A">
      <w:pPr>
        <w:pStyle w:val="SOBEStandard"/>
        <w:rPr>
          <w:rFonts w:cs="Segoe UI"/>
          <w:sz w:val="20"/>
          <w:szCs w:val="20"/>
        </w:rPr>
      </w:pPr>
    </w:p>
    <w:p w14:paraId="557AE3EC" w14:textId="088CE35D" w:rsidR="000F287A" w:rsidRPr="006376E7" w:rsidRDefault="000F287A" w:rsidP="000F287A">
      <w:pPr>
        <w:pStyle w:val="SOBEStandard"/>
        <w:rPr>
          <w:rFonts w:cs="Segoe UI"/>
          <w:b/>
          <w:bCs/>
          <w:sz w:val="20"/>
          <w:szCs w:val="20"/>
        </w:rPr>
      </w:pPr>
      <w:r w:rsidRPr="006376E7">
        <w:rPr>
          <w:rFonts w:cs="Segoe UI"/>
          <w:b/>
          <w:bCs/>
          <w:sz w:val="20"/>
          <w:szCs w:val="20"/>
        </w:rPr>
        <w:t xml:space="preserve">Aktuelle Wohnadresse 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0F287A" w:rsidRPr="006376E7" w14:paraId="5B820A86" w14:textId="77777777" w:rsidTr="00A535EC">
        <w:tc>
          <w:tcPr>
            <w:tcW w:w="2265" w:type="dxa"/>
          </w:tcPr>
          <w:p w14:paraId="355C04D7" w14:textId="0D2ACEEA" w:rsidR="000F287A" w:rsidRPr="006376E7" w:rsidRDefault="000F287A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Strasse</w:t>
            </w:r>
          </w:p>
        </w:tc>
        <w:sdt>
          <w:sdtPr>
            <w:rPr>
              <w:rFonts w:cs="Segoe UI"/>
              <w:sz w:val="20"/>
              <w:szCs w:val="20"/>
            </w:rPr>
            <w:id w:val="-1080206978"/>
            <w:placeholder>
              <w:docPart w:val="E80C2B4B279048CA987FF9A5AC7B3700"/>
            </w:placeholder>
          </w:sdtPr>
          <w:sdtEndPr/>
          <w:sdtContent>
            <w:tc>
              <w:tcPr>
                <w:tcW w:w="2265" w:type="dxa"/>
              </w:tcPr>
              <w:p w14:paraId="2632807A" w14:textId="42769903" w:rsidR="000F287A" w:rsidRPr="006376E7" w:rsidRDefault="00D61F14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  <w:tc>
          <w:tcPr>
            <w:tcW w:w="2266" w:type="dxa"/>
          </w:tcPr>
          <w:p w14:paraId="7A779006" w14:textId="22035E1C" w:rsidR="000F287A" w:rsidRPr="006376E7" w:rsidRDefault="000F287A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Hausnummer</w:t>
            </w:r>
          </w:p>
        </w:tc>
        <w:sdt>
          <w:sdtPr>
            <w:rPr>
              <w:rFonts w:cs="Segoe UI"/>
              <w:sz w:val="20"/>
              <w:szCs w:val="20"/>
            </w:rPr>
            <w:id w:val="-2118519239"/>
            <w:placeholder>
              <w:docPart w:val="AAF6C78B0996405EA8103C69CB328F5C"/>
            </w:placeholder>
          </w:sdtPr>
          <w:sdtEndPr/>
          <w:sdtContent>
            <w:tc>
              <w:tcPr>
                <w:tcW w:w="2266" w:type="dxa"/>
              </w:tcPr>
              <w:p w14:paraId="57DD2FDD" w14:textId="1F2A41E9" w:rsidR="000F287A" w:rsidRPr="006376E7" w:rsidRDefault="00D61F14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</w:tr>
      <w:tr w:rsidR="000F287A" w:rsidRPr="006376E7" w14:paraId="0179AA62" w14:textId="77777777" w:rsidTr="00A535EC">
        <w:tc>
          <w:tcPr>
            <w:tcW w:w="2265" w:type="dxa"/>
          </w:tcPr>
          <w:p w14:paraId="26DA9D55" w14:textId="578CB1ED" w:rsidR="000F287A" w:rsidRPr="006376E7" w:rsidRDefault="000F287A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Postleitzahl</w:t>
            </w:r>
          </w:p>
        </w:tc>
        <w:sdt>
          <w:sdtPr>
            <w:rPr>
              <w:rFonts w:cs="Segoe UI"/>
              <w:sz w:val="20"/>
              <w:szCs w:val="20"/>
            </w:rPr>
            <w:id w:val="755791444"/>
            <w:placeholder>
              <w:docPart w:val="71F2F3A203114286B6349E726FBA6FBE"/>
            </w:placeholder>
          </w:sdtPr>
          <w:sdtEndPr/>
          <w:sdtContent>
            <w:tc>
              <w:tcPr>
                <w:tcW w:w="2265" w:type="dxa"/>
              </w:tcPr>
              <w:p w14:paraId="2BD299E0" w14:textId="6E9142D9" w:rsidR="000F287A" w:rsidRPr="006376E7" w:rsidRDefault="00D61F14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  <w:tc>
          <w:tcPr>
            <w:tcW w:w="2266" w:type="dxa"/>
          </w:tcPr>
          <w:p w14:paraId="4965F19A" w14:textId="7C36C37D" w:rsidR="000F287A" w:rsidRPr="006376E7" w:rsidRDefault="000F287A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Ort</w:t>
            </w:r>
          </w:p>
        </w:tc>
        <w:sdt>
          <w:sdtPr>
            <w:rPr>
              <w:rFonts w:cs="Segoe UI"/>
              <w:sz w:val="20"/>
              <w:szCs w:val="20"/>
            </w:rPr>
            <w:id w:val="-516225455"/>
            <w:placeholder>
              <w:docPart w:val="C450EC4C377D420AA1DF1E3F7A5BB26A"/>
            </w:placeholder>
          </w:sdtPr>
          <w:sdtEndPr/>
          <w:sdtContent>
            <w:tc>
              <w:tcPr>
                <w:tcW w:w="2266" w:type="dxa"/>
              </w:tcPr>
              <w:p w14:paraId="66F288DE" w14:textId="485185EA" w:rsidR="000F287A" w:rsidRPr="006376E7" w:rsidRDefault="00D61F14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</w:tr>
    </w:tbl>
    <w:p w14:paraId="2D9DCC0F" w14:textId="77777777" w:rsidR="000F287A" w:rsidRPr="006376E7" w:rsidRDefault="000F287A" w:rsidP="000F287A">
      <w:pPr>
        <w:pStyle w:val="SOBEStandard"/>
        <w:rPr>
          <w:rFonts w:cs="Segoe UI"/>
          <w:b/>
          <w:bCs/>
          <w:sz w:val="20"/>
          <w:szCs w:val="20"/>
        </w:rPr>
      </w:pPr>
    </w:p>
    <w:p w14:paraId="2F99EF12" w14:textId="19AA385D" w:rsidR="000F287A" w:rsidRPr="006376E7" w:rsidRDefault="000F287A" w:rsidP="000F287A">
      <w:pPr>
        <w:pStyle w:val="SOBEStandard"/>
        <w:rPr>
          <w:rFonts w:cs="Segoe UI"/>
          <w:b/>
          <w:bCs/>
          <w:sz w:val="20"/>
          <w:szCs w:val="20"/>
        </w:rPr>
      </w:pPr>
      <w:r w:rsidRPr="006376E7">
        <w:rPr>
          <w:rFonts w:cs="Segoe UI"/>
          <w:b/>
          <w:bCs/>
          <w:sz w:val="20"/>
          <w:szCs w:val="20"/>
        </w:rPr>
        <w:t xml:space="preserve">Gesetzlicher Wohnsitz 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0F287A" w:rsidRPr="006376E7" w14:paraId="3A4DB768" w14:textId="77777777" w:rsidTr="00A535EC">
        <w:tc>
          <w:tcPr>
            <w:tcW w:w="2265" w:type="dxa"/>
          </w:tcPr>
          <w:p w14:paraId="36871A79" w14:textId="77777777" w:rsidR="000F287A" w:rsidRPr="006376E7" w:rsidRDefault="000F287A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Strasse</w:t>
            </w:r>
          </w:p>
        </w:tc>
        <w:sdt>
          <w:sdtPr>
            <w:rPr>
              <w:rFonts w:cs="Segoe UI"/>
              <w:sz w:val="20"/>
              <w:szCs w:val="20"/>
            </w:rPr>
            <w:id w:val="-1206632692"/>
            <w:placeholder>
              <w:docPart w:val="3A8875FC79764F4FA69E6696D0EF6C47"/>
            </w:placeholder>
          </w:sdtPr>
          <w:sdtEndPr/>
          <w:sdtContent>
            <w:tc>
              <w:tcPr>
                <w:tcW w:w="2265" w:type="dxa"/>
              </w:tcPr>
              <w:p w14:paraId="780F6A7F" w14:textId="35ED4C98" w:rsidR="000F287A" w:rsidRPr="006376E7" w:rsidRDefault="00D61F14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  <w:tc>
          <w:tcPr>
            <w:tcW w:w="2266" w:type="dxa"/>
          </w:tcPr>
          <w:p w14:paraId="0275827A" w14:textId="77777777" w:rsidR="000F287A" w:rsidRPr="006376E7" w:rsidRDefault="000F287A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Hausnummer</w:t>
            </w:r>
          </w:p>
        </w:tc>
        <w:sdt>
          <w:sdtPr>
            <w:rPr>
              <w:rFonts w:cs="Segoe UI"/>
              <w:sz w:val="20"/>
              <w:szCs w:val="20"/>
            </w:rPr>
            <w:id w:val="257723198"/>
            <w:placeholder>
              <w:docPart w:val="7A676FFB20444B88B61FEB6D1C1A023B"/>
            </w:placeholder>
          </w:sdtPr>
          <w:sdtEndPr/>
          <w:sdtContent>
            <w:tc>
              <w:tcPr>
                <w:tcW w:w="2266" w:type="dxa"/>
              </w:tcPr>
              <w:p w14:paraId="711B2B01" w14:textId="25C61DDA" w:rsidR="000F287A" w:rsidRPr="006376E7" w:rsidRDefault="00D61F14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</w:tr>
      <w:tr w:rsidR="000F287A" w:rsidRPr="006376E7" w14:paraId="14041094" w14:textId="77777777" w:rsidTr="00A535EC">
        <w:tc>
          <w:tcPr>
            <w:tcW w:w="2265" w:type="dxa"/>
          </w:tcPr>
          <w:p w14:paraId="5281ECDE" w14:textId="77777777" w:rsidR="000F287A" w:rsidRPr="006376E7" w:rsidRDefault="000F287A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Postleitzahl</w:t>
            </w:r>
          </w:p>
        </w:tc>
        <w:sdt>
          <w:sdtPr>
            <w:rPr>
              <w:rFonts w:cs="Segoe UI"/>
              <w:sz w:val="20"/>
              <w:szCs w:val="20"/>
            </w:rPr>
            <w:id w:val="-1432345233"/>
            <w:placeholder>
              <w:docPart w:val="E299772EDAB443E8A298EEC24B841659"/>
            </w:placeholder>
          </w:sdtPr>
          <w:sdtEndPr/>
          <w:sdtContent>
            <w:tc>
              <w:tcPr>
                <w:tcW w:w="2265" w:type="dxa"/>
              </w:tcPr>
              <w:p w14:paraId="5D68E38D" w14:textId="5E8C829B" w:rsidR="000F287A" w:rsidRPr="006376E7" w:rsidRDefault="00D61F14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  <w:tc>
          <w:tcPr>
            <w:tcW w:w="2266" w:type="dxa"/>
          </w:tcPr>
          <w:p w14:paraId="1BEE8F70" w14:textId="77777777" w:rsidR="000F287A" w:rsidRPr="006376E7" w:rsidRDefault="000F287A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Ort</w:t>
            </w:r>
          </w:p>
        </w:tc>
        <w:sdt>
          <w:sdtPr>
            <w:rPr>
              <w:rFonts w:cs="Segoe UI"/>
              <w:sz w:val="20"/>
              <w:szCs w:val="20"/>
            </w:rPr>
            <w:id w:val="1248007357"/>
            <w:placeholder>
              <w:docPart w:val="20B698B1599A46E9BA5FCF4A7BB5579A"/>
            </w:placeholder>
          </w:sdtPr>
          <w:sdtEndPr/>
          <w:sdtContent>
            <w:tc>
              <w:tcPr>
                <w:tcW w:w="2266" w:type="dxa"/>
              </w:tcPr>
              <w:p w14:paraId="2A016ECA" w14:textId="283524D5" w:rsidR="000F287A" w:rsidRPr="006376E7" w:rsidRDefault="00D61F14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</w:tr>
    </w:tbl>
    <w:p w14:paraId="34AC0C31" w14:textId="77777777" w:rsidR="00CC6A82" w:rsidRPr="006376E7" w:rsidRDefault="00CC6A82" w:rsidP="000F287A">
      <w:pPr>
        <w:pStyle w:val="SOBEStandard"/>
        <w:rPr>
          <w:rFonts w:cs="Segoe UI"/>
          <w:b/>
          <w:bCs/>
          <w:sz w:val="20"/>
          <w:szCs w:val="20"/>
        </w:rPr>
      </w:pPr>
    </w:p>
    <w:p w14:paraId="46ADE0BE" w14:textId="0A3F2CF3" w:rsidR="000F287A" w:rsidRPr="006376E7" w:rsidRDefault="000F287A" w:rsidP="000F287A">
      <w:pPr>
        <w:pStyle w:val="SOBEStandard"/>
        <w:rPr>
          <w:rFonts w:cs="Segoe UI"/>
          <w:b/>
          <w:bCs/>
          <w:sz w:val="20"/>
          <w:szCs w:val="20"/>
        </w:rPr>
      </w:pPr>
      <w:r w:rsidRPr="006376E7">
        <w:rPr>
          <w:rFonts w:cs="Segoe UI"/>
          <w:b/>
          <w:bCs/>
          <w:sz w:val="20"/>
          <w:szCs w:val="20"/>
        </w:rPr>
        <w:t xml:space="preserve">Gesetzliche Vertretung/behördliche Massnahmen  </w:t>
      </w:r>
    </w:p>
    <w:p w14:paraId="6CBB99C4" w14:textId="017BA3D8" w:rsidR="000F287A" w:rsidRPr="006376E7" w:rsidRDefault="005B77AB" w:rsidP="000F287A">
      <w:pPr>
        <w:pStyle w:val="SOBEStandard"/>
        <w:rPr>
          <w:rFonts w:cs="Segoe UI"/>
          <w:sz w:val="20"/>
          <w:szCs w:val="20"/>
        </w:rPr>
      </w:pPr>
      <w:sdt>
        <w:sdtPr>
          <w:rPr>
            <w:rFonts w:cs="Segoe UI"/>
            <w:sz w:val="20"/>
            <w:szCs w:val="20"/>
          </w:rPr>
          <w:id w:val="-18678922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58C8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6158C8" w:rsidRPr="006376E7">
        <w:rPr>
          <w:rFonts w:cs="Segoe UI"/>
          <w:sz w:val="20"/>
          <w:szCs w:val="20"/>
        </w:rPr>
        <w:tab/>
      </w:r>
      <w:r w:rsidR="000F287A" w:rsidRPr="006376E7">
        <w:rPr>
          <w:rFonts w:cs="Segoe UI"/>
          <w:sz w:val="20"/>
          <w:szCs w:val="20"/>
        </w:rPr>
        <w:t xml:space="preserve">Keine Beistandschaft </w:t>
      </w:r>
      <w:r w:rsidR="000F287A" w:rsidRPr="006376E7">
        <w:rPr>
          <w:rFonts w:cs="Segoe UI"/>
          <w:sz w:val="20"/>
          <w:szCs w:val="20"/>
        </w:rPr>
        <w:tab/>
      </w:r>
      <w:r w:rsidR="000F287A" w:rsidRPr="006376E7">
        <w:rPr>
          <w:rFonts w:cs="Segoe UI"/>
          <w:sz w:val="20"/>
          <w:szCs w:val="20"/>
        </w:rPr>
        <w:tab/>
      </w:r>
      <w:r w:rsidR="000F287A" w:rsidRPr="006376E7">
        <w:rPr>
          <w:rFonts w:cs="Segoe UI"/>
          <w:sz w:val="20"/>
          <w:szCs w:val="20"/>
        </w:rPr>
        <w:tab/>
      </w:r>
      <w:sdt>
        <w:sdtPr>
          <w:rPr>
            <w:rFonts w:cs="Segoe UI"/>
            <w:sz w:val="20"/>
            <w:szCs w:val="20"/>
          </w:rPr>
          <w:id w:val="5768726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F287A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0F287A" w:rsidRPr="006376E7">
        <w:rPr>
          <w:rFonts w:cs="Segoe UI"/>
          <w:sz w:val="20"/>
          <w:szCs w:val="20"/>
        </w:rPr>
        <w:tab/>
        <w:t xml:space="preserve">Vertretungsbeistandschaft </w:t>
      </w:r>
      <w:r w:rsidR="000F287A" w:rsidRPr="006376E7">
        <w:rPr>
          <w:rFonts w:cs="Segoe UI"/>
          <w:sz w:val="20"/>
          <w:szCs w:val="20"/>
        </w:rPr>
        <w:br/>
      </w:r>
      <w:sdt>
        <w:sdtPr>
          <w:rPr>
            <w:rFonts w:cs="Segoe UI"/>
            <w:sz w:val="20"/>
            <w:szCs w:val="20"/>
          </w:rPr>
          <w:id w:val="10815660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F287A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0F287A" w:rsidRPr="006376E7">
        <w:rPr>
          <w:rFonts w:cs="Segoe UI"/>
          <w:sz w:val="20"/>
          <w:szCs w:val="20"/>
        </w:rPr>
        <w:tab/>
        <w:t xml:space="preserve">Begleitbeistandschaft </w:t>
      </w:r>
      <w:r w:rsidR="000F287A" w:rsidRPr="006376E7">
        <w:rPr>
          <w:rFonts w:cs="Segoe UI"/>
          <w:sz w:val="20"/>
          <w:szCs w:val="20"/>
        </w:rPr>
        <w:tab/>
      </w:r>
      <w:r w:rsidR="000F287A" w:rsidRPr="006376E7">
        <w:rPr>
          <w:rFonts w:cs="Segoe UI"/>
          <w:sz w:val="20"/>
          <w:szCs w:val="20"/>
        </w:rPr>
        <w:tab/>
      </w:r>
      <w:r w:rsidR="00265B4B" w:rsidRPr="006376E7">
        <w:rPr>
          <w:rFonts w:cs="Segoe UI"/>
          <w:sz w:val="20"/>
          <w:szCs w:val="20"/>
        </w:rPr>
        <w:tab/>
      </w:r>
      <w:sdt>
        <w:sdtPr>
          <w:rPr>
            <w:rFonts w:cs="Segoe UI"/>
            <w:sz w:val="20"/>
            <w:szCs w:val="20"/>
          </w:rPr>
          <w:id w:val="-4394526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F287A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0F287A" w:rsidRPr="006376E7">
        <w:rPr>
          <w:rFonts w:cs="Segoe UI"/>
          <w:sz w:val="20"/>
          <w:szCs w:val="20"/>
        </w:rPr>
        <w:tab/>
        <w:t xml:space="preserve">Umfassende Beistandschaft </w:t>
      </w:r>
      <w:r w:rsidR="000F287A" w:rsidRPr="006376E7">
        <w:rPr>
          <w:rFonts w:cs="Segoe UI"/>
          <w:sz w:val="20"/>
          <w:szCs w:val="20"/>
        </w:rPr>
        <w:br/>
      </w:r>
      <w:sdt>
        <w:sdtPr>
          <w:rPr>
            <w:rFonts w:cs="Segoe UI"/>
            <w:sz w:val="20"/>
            <w:szCs w:val="20"/>
          </w:rPr>
          <w:id w:val="1108717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F287A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0F287A" w:rsidRPr="006376E7">
        <w:rPr>
          <w:rFonts w:cs="Segoe UI"/>
          <w:sz w:val="20"/>
          <w:szCs w:val="20"/>
        </w:rPr>
        <w:tab/>
        <w:t xml:space="preserve">Mitwirkungsbeistandschaft 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6158C8" w:rsidRPr="006376E7" w14:paraId="2E33E0AD" w14:textId="77777777">
        <w:tc>
          <w:tcPr>
            <w:tcW w:w="2265" w:type="dxa"/>
          </w:tcPr>
          <w:p w14:paraId="4D66ADDF" w14:textId="1CFAD8F3" w:rsidR="006158C8" w:rsidRPr="006376E7" w:rsidRDefault="006158C8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Amt</w:t>
            </w:r>
          </w:p>
        </w:tc>
        <w:sdt>
          <w:sdtPr>
            <w:rPr>
              <w:rFonts w:cs="Segoe UI"/>
              <w:sz w:val="20"/>
              <w:szCs w:val="20"/>
            </w:rPr>
            <w:id w:val="1112711684"/>
            <w:placeholder>
              <w:docPart w:val="8BBD7AA9556F4C1F8FF016249DAC76E9"/>
            </w:placeholder>
          </w:sdtPr>
          <w:sdtEndPr/>
          <w:sdtContent>
            <w:tc>
              <w:tcPr>
                <w:tcW w:w="6797" w:type="dxa"/>
                <w:gridSpan w:val="3"/>
              </w:tcPr>
              <w:p w14:paraId="66B7A4A3" w14:textId="6DB6E1B8" w:rsidR="006158C8" w:rsidRPr="006376E7" w:rsidRDefault="006158C8" w:rsidP="006158C8">
                <w:pPr>
                  <w:pStyle w:val="SOBEStandard"/>
                  <w:jc w:val="both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</w:tr>
      <w:tr w:rsidR="000F287A" w:rsidRPr="006376E7" w14:paraId="529DA8F9" w14:textId="77777777" w:rsidTr="00A535EC">
        <w:tc>
          <w:tcPr>
            <w:tcW w:w="2265" w:type="dxa"/>
          </w:tcPr>
          <w:p w14:paraId="173F2710" w14:textId="2B09BC8A" w:rsidR="000F287A" w:rsidRPr="006376E7" w:rsidRDefault="000F287A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Name</w:t>
            </w:r>
          </w:p>
        </w:tc>
        <w:sdt>
          <w:sdtPr>
            <w:rPr>
              <w:rFonts w:cs="Segoe UI"/>
              <w:sz w:val="20"/>
              <w:szCs w:val="20"/>
            </w:rPr>
            <w:id w:val="-926113281"/>
            <w:placeholder>
              <w:docPart w:val="91CA00B34D5B41BB837395F18563DBEA"/>
            </w:placeholder>
          </w:sdtPr>
          <w:sdtEndPr/>
          <w:sdtContent>
            <w:tc>
              <w:tcPr>
                <w:tcW w:w="2265" w:type="dxa"/>
              </w:tcPr>
              <w:p w14:paraId="6CCA5EF6" w14:textId="115DCCF8" w:rsidR="000F287A" w:rsidRPr="006376E7" w:rsidRDefault="00625A2B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  <w:tc>
          <w:tcPr>
            <w:tcW w:w="2266" w:type="dxa"/>
          </w:tcPr>
          <w:p w14:paraId="2AA9EE84" w14:textId="4570C65D" w:rsidR="000F287A" w:rsidRPr="006376E7" w:rsidRDefault="000F287A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Vorname</w:t>
            </w:r>
          </w:p>
        </w:tc>
        <w:sdt>
          <w:sdtPr>
            <w:rPr>
              <w:rFonts w:cs="Segoe UI"/>
              <w:sz w:val="20"/>
              <w:szCs w:val="20"/>
            </w:rPr>
            <w:id w:val="-133102143"/>
            <w:placeholder>
              <w:docPart w:val="5AFC999E31DA430BADEF4C20E24B110F"/>
            </w:placeholder>
          </w:sdtPr>
          <w:sdtEndPr/>
          <w:sdtContent>
            <w:tc>
              <w:tcPr>
                <w:tcW w:w="2266" w:type="dxa"/>
              </w:tcPr>
              <w:p w14:paraId="54300E33" w14:textId="0356E2DA" w:rsidR="000F287A" w:rsidRPr="006376E7" w:rsidRDefault="00625A2B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</w:tr>
      <w:tr w:rsidR="00204F51" w:rsidRPr="006376E7" w14:paraId="5FD9BBB8" w14:textId="77777777" w:rsidTr="00A535EC">
        <w:tc>
          <w:tcPr>
            <w:tcW w:w="2265" w:type="dxa"/>
          </w:tcPr>
          <w:p w14:paraId="58384B45" w14:textId="77777777" w:rsidR="00204F51" w:rsidRPr="006376E7" w:rsidRDefault="00204F51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Strasse</w:t>
            </w:r>
          </w:p>
        </w:tc>
        <w:sdt>
          <w:sdtPr>
            <w:rPr>
              <w:rFonts w:cs="Segoe UI"/>
              <w:sz w:val="20"/>
              <w:szCs w:val="20"/>
            </w:rPr>
            <w:id w:val="1047732433"/>
            <w:placeholder>
              <w:docPart w:val="119524A5D0D341368751CFB2644B23AB"/>
            </w:placeholder>
          </w:sdtPr>
          <w:sdtEndPr/>
          <w:sdtContent>
            <w:tc>
              <w:tcPr>
                <w:tcW w:w="2265" w:type="dxa"/>
              </w:tcPr>
              <w:p w14:paraId="02AC8530" w14:textId="251FC0AE" w:rsidR="00204F51" w:rsidRPr="006376E7" w:rsidRDefault="00625A2B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  <w:tc>
          <w:tcPr>
            <w:tcW w:w="2266" w:type="dxa"/>
          </w:tcPr>
          <w:p w14:paraId="2F7E443A" w14:textId="77777777" w:rsidR="00204F51" w:rsidRPr="006376E7" w:rsidRDefault="00204F51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Hausnummer</w:t>
            </w:r>
          </w:p>
        </w:tc>
        <w:sdt>
          <w:sdtPr>
            <w:rPr>
              <w:rFonts w:cs="Segoe UI"/>
              <w:sz w:val="20"/>
              <w:szCs w:val="20"/>
            </w:rPr>
            <w:id w:val="-180206484"/>
            <w:placeholder>
              <w:docPart w:val="A00DD76FC04A46F883E81F7219313581"/>
            </w:placeholder>
          </w:sdtPr>
          <w:sdtEndPr/>
          <w:sdtContent>
            <w:tc>
              <w:tcPr>
                <w:tcW w:w="2266" w:type="dxa"/>
              </w:tcPr>
              <w:p w14:paraId="1A0C2AFC" w14:textId="1BFD94F8" w:rsidR="00204F51" w:rsidRPr="006376E7" w:rsidRDefault="00625A2B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</w:tr>
      <w:tr w:rsidR="00204F51" w:rsidRPr="006376E7" w14:paraId="74421BB1" w14:textId="77777777" w:rsidTr="00A535EC">
        <w:tc>
          <w:tcPr>
            <w:tcW w:w="2265" w:type="dxa"/>
          </w:tcPr>
          <w:p w14:paraId="3F036832" w14:textId="77777777" w:rsidR="00204F51" w:rsidRPr="006376E7" w:rsidRDefault="00204F51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Postleitzahl</w:t>
            </w:r>
          </w:p>
        </w:tc>
        <w:sdt>
          <w:sdtPr>
            <w:rPr>
              <w:rFonts w:cs="Segoe UI"/>
              <w:sz w:val="20"/>
              <w:szCs w:val="20"/>
            </w:rPr>
            <w:id w:val="849529773"/>
            <w:placeholder>
              <w:docPart w:val="4CBDFFF23DC94994B6CC74C937AA2047"/>
            </w:placeholder>
          </w:sdtPr>
          <w:sdtEndPr/>
          <w:sdtContent>
            <w:tc>
              <w:tcPr>
                <w:tcW w:w="2265" w:type="dxa"/>
              </w:tcPr>
              <w:p w14:paraId="00C124A7" w14:textId="12661173" w:rsidR="00204F51" w:rsidRPr="006376E7" w:rsidRDefault="00625A2B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  <w:tc>
          <w:tcPr>
            <w:tcW w:w="2266" w:type="dxa"/>
          </w:tcPr>
          <w:p w14:paraId="0CA7D005" w14:textId="77777777" w:rsidR="00204F51" w:rsidRPr="006376E7" w:rsidRDefault="00204F51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Ort</w:t>
            </w:r>
          </w:p>
        </w:tc>
        <w:sdt>
          <w:sdtPr>
            <w:rPr>
              <w:rFonts w:cs="Segoe UI"/>
              <w:sz w:val="20"/>
              <w:szCs w:val="20"/>
            </w:rPr>
            <w:id w:val="686944421"/>
            <w:placeholder>
              <w:docPart w:val="37485B3700D245F1B12761D706A5FDF0"/>
            </w:placeholder>
          </w:sdtPr>
          <w:sdtEndPr/>
          <w:sdtContent>
            <w:tc>
              <w:tcPr>
                <w:tcW w:w="2266" w:type="dxa"/>
              </w:tcPr>
              <w:p w14:paraId="1CE40FE2" w14:textId="2B7E00A9" w:rsidR="00204F51" w:rsidRPr="006376E7" w:rsidRDefault="00625A2B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</w:tr>
      <w:tr w:rsidR="000F287A" w:rsidRPr="006376E7" w14:paraId="0DF1374D" w14:textId="77777777" w:rsidTr="00A535EC">
        <w:tc>
          <w:tcPr>
            <w:tcW w:w="2265" w:type="dxa"/>
          </w:tcPr>
          <w:p w14:paraId="05682842" w14:textId="1D249D73" w:rsidR="000F287A" w:rsidRPr="006376E7" w:rsidRDefault="00204F51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Telefonnummer</w:t>
            </w:r>
          </w:p>
        </w:tc>
        <w:sdt>
          <w:sdtPr>
            <w:rPr>
              <w:rFonts w:cs="Segoe UI"/>
              <w:sz w:val="20"/>
              <w:szCs w:val="20"/>
            </w:rPr>
            <w:id w:val="-2068797530"/>
            <w:placeholder>
              <w:docPart w:val="ECFDB4FDA7D94E8A89EE4758141B3E59"/>
            </w:placeholder>
          </w:sdtPr>
          <w:sdtEndPr/>
          <w:sdtContent>
            <w:tc>
              <w:tcPr>
                <w:tcW w:w="2265" w:type="dxa"/>
              </w:tcPr>
              <w:p w14:paraId="07DD309D" w14:textId="715BD75F" w:rsidR="000F287A" w:rsidRPr="006376E7" w:rsidRDefault="00625A2B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  <w:tc>
          <w:tcPr>
            <w:tcW w:w="2266" w:type="dxa"/>
          </w:tcPr>
          <w:p w14:paraId="4B9EB932" w14:textId="10A0D720" w:rsidR="000F287A" w:rsidRPr="006376E7" w:rsidRDefault="00204F51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E-Mail</w:t>
            </w:r>
          </w:p>
        </w:tc>
        <w:sdt>
          <w:sdtPr>
            <w:rPr>
              <w:rFonts w:cs="Segoe UI"/>
              <w:sz w:val="20"/>
              <w:szCs w:val="20"/>
            </w:rPr>
            <w:id w:val="693273606"/>
            <w:placeholder>
              <w:docPart w:val="4D475BE4ED4B4E9CAE8E315CA4B3FB6F"/>
            </w:placeholder>
          </w:sdtPr>
          <w:sdtEndPr/>
          <w:sdtContent>
            <w:tc>
              <w:tcPr>
                <w:tcW w:w="2266" w:type="dxa"/>
              </w:tcPr>
              <w:p w14:paraId="23339BEA" w14:textId="189513A9" w:rsidR="000F287A" w:rsidRPr="006376E7" w:rsidRDefault="00625A2B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</w:tr>
    </w:tbl>
    <w:p w14:paraId="3BCA6701" w14:textId="77777777" w:rsidR="003C7079" w:rsidRPr="006376E7" w:rsidRDefault="003C7079" w:rsidP="000F287A">
      <w:pPr>
        <w:pStyle w:val="SOBEStandard"/>
        <w:rPr>
          <w:rFonts w:cs="Segoe UI"/>
          <w:b/>
          <w:bCs/>
          <w:sz w:val="20"/>
          <w:szCs w:val="20"/>
        </w:rPr>
      </w:pPr>
    </w:p>
    <w:p w14:paraId="197EDA2F" w14:textId="3D865D6C" w:rsidR="000F287A" w:rsidRPr="006376E7" w:rsidRDefault="000F287A" w:rsidP="000F287A">
      <w:pPr>
        <w:pStyle w:val="SOBEStandard"/>
        <w:rPr>
          <w:rFonts w:cs="Segoe UI"/>
          <w:b/>
          <w:bCs/>
          <w:sz w:val="20"/>
          <w:szCs w:val="20"/>
        </w:rPr>
      </w:pPr>
      <w:r w:rsidRPr="006376E7">
        <w:rPr>
          <w:rFonts w:cs="Segoe UI"/>
          <w:b/>
          <w:bCs/>
          <w:sz w:val="20"/>
          <w:szCs w:val="20"/>
        </w:rPr>
        <w:lastRenderedPageBreak/>
        <w:t xml:space="preserve">Angaben zur Invalidität  </w:t>
      </w:r>
    </w:p>
    <w:p w14:paraId="6D8EFB3D" w14:textId="637272C2" w:rsidR="000F287A" w:rsidRPr="006376E7" w:rsidRDefault="005B77AB" w:rsidP="000F287A">
      <w:pPr>
        <w:pStyle w:val="SOBEStandard"/>
        <w:rPr>
          <w:rFonts w:cs="Segoe UI"/>
          <w:sz w:val="20"/>
          <w:szCs w:val="20"/>
        </w:rPr>
      </w:pPr>
      <w:sdt>
        <w:sdtPr>
          <w:rPr>
            <w:rFonts w:cs="Segoe UI"/>
            <w:sz w:val="20"/>
            <w:szCs w:val="20"/>
          </w:rPr>
          <w:id w:val="-11325541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4F51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0F287A" w:rsidRPr="006376E7">
        <w:rPr>
          <w:rFonts w:cs="Segoe UI"/>
          <w:sz w:val="20"/>
          <w:szCs w:val="20"/>
        </w:rPr>
        <w:tab/>
        <w:t xml:space="preserve">IV-Rente, </w:t>
      </w:r>
      <w:sdt>
        <w:sdtPr>
          <w:rPr>
            <w:rFonts w:cs="Segoe UI"/>
            <w:sz w:val="20"/>
            <w:szCs w:val="20"/>
          </w:rPr>
          <w:id w:val="360869448"/>
          <w:placeholder>
            <w:docPart w:val="DefaultPlaceholder_-1854013440"/>
          </w:placeholder>
        </w:sdtPr>
        <w:sdtEndPr/>
        <w:sdtContent>
          <w:r w:rsidR="000F287A" w:rsidRPr="006376E7">
            <w:rPr>
              <w:rFonts w:cs="Segoe UI"/>
              <w:sz w:val="20"/>
              <w:szCs w:val="20"/>
            </w:rPr>
            <w:t>__________</w:t>
          </w:r>
        </w:sdtContent>
      </w:sdt>
      <w:r w:rsidR="000F287A" w:rsidRPr="006376E7">
        <w:rPr>
          <w:rFonts w:cs="Segoe UI"/>
          <w:sz w:val="20"/>
          <w:szCs w:val="20"/>
        </w:rPr>
        <w:t xml:space="preserve"> % </w:t>
      </w:r>
      <w:r w:rsidR="00204F51" w:rsidRPr="006376E7">
        <w:rPr>
          <w:rFonts w:cs="Segoe UI"/>
          <w:sz w:val="20"/>
          <w:szCs w:val="20"/>
        </w:rPr>
        <w:br/>
      </w:r>
      <w:sdt>
        <w:sdtPr>
          <w:rPr>
            <w:rFonts w:cs="Segoe UI"/>
            <w:sz w:val="20"/>
            <w:szCs w:val="20"/>
          </w:rPr>
          <w:id w:val="883296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4F51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0F287A" w:rsidRPr="006376E7">
        <w:rPr>
          <w:rFonts w:cs="Segoe UI"/>
          <w:sz w:val="20"/>
          <w:szCs w:val="20"/>
        </w:rPr>
        <w:tab/>
        <w:t xml:space="preserve">IV-Rentenbescheid pendent </w:t>
      </w:r>
      <w:r w:rsidR="00204F51" w:rsidRPr="006376E7">
        <w:rPr>
          <w:rFonts w:cs="Segoe UI"/>
          <w:sz w:val="20"/>
          <w:szCs w:val="20"/>
        </w:rPr>
        <w:tab/>
        <w:t xml:space="preserve"> </w:t>
      </w:r>
      <w:sdt>
        <w:sdtPr>
          <w:rPr>
            <w:rFonts w:cs="Segoe UI"/>
            <w:sz w:val="20"/>
            <w:szCs w:val="20"/>
          </w:rPr>
          <w:id w:val="3243943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4F51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0F287A" w:rsidRPr="006376E7">
        <w:rPr>
          <w:rFonts w:cs="Segoe UI"/>
          <w:sz w:val="20"/>
          <w:szCs w:val="20"/>
        </w:rPr>
        <w:t xml:space="preserve"> Mit Vorbescheid</w:t>
      </w:r>
      <w:r w:rsidR="000F287A" w:rsidRPr="006376E7">
        <w:rPr>
          <w:rFonts w:cs="Segoe UI"/>
          <w:sz w:val="20"/>
          <w:szCs w:val="20"/>
        </w:rPr>
        <w:tab/>
      </w:r>
      <w:sdt>
        <w:sdtPr>
          <w:rPr>
            <w:rFonts w:cs="Segoe UI"/>
            <w:sz w:val="20"/>
            <w:szCs w:val="20"/>
          </w:rPr>
          <w:id w:val="1429927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4F51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0F287A" w:rsidRPr="006376E7">
        <w:rPr>
          <w:rFonts w:cs="Segoe UI"/>
          <w:sz w:val="20"/>
          <w:szCs w:val="20"/>
        </w:rPr>
        <w:t xml:space="preserve"> Ohne Vorbescheid </w:t>
      </w:r>
      <w:r w:rsidR="00204F51" w:rsidRPr="006376E7">
        <w:rPr>
          <w:rFonts w:cs="Segoe UI"/>
          <w:sz w:val="20"/>
          <w:szCs w:val="20"/>
        </w:rPr>
        <w:br/>
      </w:r>
      <w:sdt>
        <w:sdtPr>
          <w:rPr>
            <w:rFonts w:cs="Segoe UI"/>
            <w:sz w:val="20"/>
            <w:szCs w:val="20"/>
          </w:rPr>
          <w:id w:val="10262986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4F51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0F287A" w:rsidRPr="006376E7">
        <w:rPr>
          <w:rFonts w:cs="Segoe UI"/>
          <w:sz w:val="20"/>
          <w:szCs w:val="20"/>
        </w:rPr>
        <w:tab/>
      </w:r>
      <w:proofErr w:type="gramStart"/>
      <w:r w:rsidR="000F287A" w:rsidRPr="006376E7">
        <w:rPr>
          <w:rFonts w:cs="Segoe UI"/>
          <w:sz w:val="20"/>
          <w:szCs w:val="20"/>
        </w:rPr>
        <w:t>Invalid</w:t>
      </w:r>
      <w:proofErr w:type="gramEnd"/>
      <w:r w:rsidR="000F287A" w:rsidRPr="006376E7">
        <w:rPr>
          <w:rFonts w:cs="Segoe UI"/>
          <w:sz w:val="20"/>
          <w:szCs w:val="20"/>
        </w:rPr>
        <w:t xml:space="preserve"> ohne Rentenanspruch (mit anerkanntem Invaliditätsnachweis)  </w:t>
      </w:r>
      <w:r w:rsidR="00204F51" w:rsidRPr="006376E7">
        <w:rPr>
          <w:rFonts w:cs="Segoe UI"/>
          <w:sz w:val="20"/>
          <w:szCs w:val="20"/>
        </w:rPr>
        <w:br/>
      </w:r>
      <w:sdt>
        <w:sdtPr>
          <w:rPr>
            <w:rFonts w:cs="Segoe UI"/>
            <w:sz w:val="20"/>
            <w:szCs w:val="20"/>
          </w:rPr>
          <w:id w:val="464999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4F51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0F287A" w:rsidRPr="006376E7">
        <w:rPr>
          <w:rFonts w:cs="Segoe UI"/>
          <w:sz w:val="20"/>
          <w:szCs w:val="20"/>
        </w:rPr>
        <w:tab/>
        <w:t xml:space="preserve">Keine Rente </w:t>
      </w:r>
    </w:p>
    <w:p w14:paraId="21494F18" w14:textId="2CEF3640" w:rsidR="000F287A" w:rsidRPr="006376E7" w:rsidRDefault="000F287A" w:rsidP="000F287A">
      <w:pPr>
        <w:pStyle w:val="SOBEStandard"/>
        <w:rPr>
          <w:rFonts w:cs="Segoe UI"/>
          <w:sz w:val="20"/>
          <w:szCs w:val="20"/>
        </w:rPr>
      </w:pPr>
    </w:p>
    <w:p w14:paraId="146C0FFB" w14:textId="77777777" w:rsidR="000F287A" w:rsidRPr="006376E7" w:rsidRDefault="000F287A" w:rsidP="000F287A">
      <w:pPr>
        <w:pStyle w:val="SOBEStandard"/>
        <w:rPr>
          <w:rFonts w:cs="Segoe UI"/>
          <w:b/>
          <w:bCs/>
          <w:sz w:val="20"/>
          <w:szCs w:val="20"/>
        </w:rPr>
      </w:pPr>
      <w:r w:rsidRPr="006376E7">
        <w:rPr>
          <w:rFonts w:cs="Segoe UI"/>
          <w:b/>
          <w:bCs/>
          <w:sz w:val="20"/>
          <w:szCs w:val="20"/>
        </w:rPr>
        <w:t xml:space="preserve">Ergänzungsleistung  </w:t>
      </w:r>
    </w:p>
    <w:p w14:paraId="10ADD5DF" w14:textId="75C2134E" w:rsidR="000F287A" w:rsidRPr="006376E7" w:rsidRDefault="005B77AB" w:rsidP="000F287A">
      <w:pPr>
        <w:pStyle w:val="SOBEStandard"/>
        <w:rPr>
          <w:rFonts w:cs="Segoe UI"/>
          <w:sz w:val="20"/>
          <w:szCs w:val="20"/>
        </w:rPr>
      </w:pPr>
      <w:sdt>
        <w:sdtPr>
          <w:rPr>
            <w:rFonts w:cs="Segoe UI"/>
            <w:sz w:val="20"/>
            <w:szCs w:val="20"/>
          </w:rPr>
          <w:id w:val="1255159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4F51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A535EC" w:rsidRPr="006376E7">
        <w:rPr>
          <w:rFonts w:cs="Segoe UI"/>
          <w:sz w:val="20"/>
          <w:szCs w:val="20"/>
        </w:rPr>
        <w:t xml:space="preserve"> </w:t>
      </w:r>
      <w:r w:rsidR="000F287A" w:rsidRPr="006376E7">
        <w:rPr>
          <w:rFonts w:cs="Segoe UI"/>
          <w:sz w:val="20"/>
          <w:szCs w:val="20"/>
        </w:rPr>
        <w:t xml:space="preserve">Ja </w:t>
      </w:r>
      <w:r w:rsidR="00204F51" w:rsidRPr="006376E7">
        <w:rPr>
          <w:rFonts w:cs="Segoe UI"/>
          <w:sz w:val="20"/>
          <w:szCs w:val="20"/>
        </w:rPr>
        <w:tab/>
      </w:r>
      <w:r w:rsidR="00A535EC" w:rsidRPr="006376E7">
        <w:rPr>
          <w:rFonts w:cs="Segoe UI"/>
          <w:sz w:val="20"/>
          <w:szCs w:val="20"/>
        </w:rPr>
        <w:tab/>
      </w:r>
      <w:sdt>
        <w:sdtPr>
          <w:rPr>
            <w:rFonts w:cs="Segoe UI"/>
            <w:sz w:val="20"/>
            <w:szCs w:val="20"/>
          </w:rPr>
          <w:id w:val="246041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4F51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A535EC" w:rsidRPr="006376E7">
        <w:rPr>
          <w:rFonts w:cs="Segoe UI"/>
          <w:sz w:val="20"/>
          <w:szCs w:val="20"/>
        </w:rPr>
        <w:t xml:space="preserve"> </w:t>
      </w:r>
      <w:r w:rsidR="000F287A" w:rsidRPr="006376E7">
        <w:rPr>
          <w:rFonts w:cs="Segoe UI"/>
          <w:sz w:val="20"/>
          <w:szCs w:val="20"/>
        </w:rPr>
        <w:t xml:space="preserve">Nein  </w:t>
      </w:r>
    </w:p>
    <w:p w14:paraId="77F27CA3" w14:textId="3706F877" w:rsidR="000F287A" w:rsidRPr="006376E7" w:rsidRDefault="000F287A" w:rsidP="000F287A">
      <w:pPr>
        <w:pStyle w:val="SOBEStandard"/>
        <w:rPr>
          <w:rFonts w:cs="Segoe UI"/>
          <w:sz w:val="20"/>
          <w:szCs w:val="20"/>
        </w:rPr>
      </w:pPr>
    </w:p>
    <w:p w14:paraId="2CA474FF" w14:textId="77777777" w:rsidR="000F287A" w:rsidRPr="006376E7" w:rsidRDefault="000F287A" w:rsidP="000F287A">
      <w:pPr>
        <w:pStyle w:val="SOBEStandard"/>
        <w:rPr>
          <w:rFonts w:cs="Segoe UI"/>
          <w:b/>
          <w:bCs/>
          <w:sz w:val="20"/>
          <w:szCs w:val="20"/>
        </w:rPr>
      </w:pPr>
      <w:r w:rsidRPr="006376E7">
        <w:rPr>
          <w:rFonts w:cs="Segoe UI"/>
          <w:b/>
          <w:bCs/>
          <w:sz w:val="20"/>
          <w:szCs w:val="20"/>
        </w:rPr>
        <w:t xml:space="preserve">Hilflosenentschädigung, Art der Hilfeleistung  </w:t>
      </w:r>
    </w:p>
    <w:p w14:paraId="3C29372C" w14:textId="3B623736" w:rsidR="000F287A" w:rsidRPr="006376E7" w:rsidRDefault="005B77AB" w:rsidP="000F287A">
      <w:pPr>
        <w:pStyle w:val="SOBEStandard"/>
        <w:rPr>
          <w:rFonts w:cs="Segoe UI"/>
          <w:sz w:val="20"/>
          <w:szCs w:val="20"/>
        </w:rPr>
      </w:pPr>
      <w:sdt>
        <w:sdtPr>
          <w:rPr>
            <w:rFonts w:cs="Segoe UI"/>
            <w:sz w:val="20"/>
            <w:szCs w:val="20"/>
          </w:rPr>
          <w:id w:val="17152342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4F51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204F51" w:rsidRPr="006376E7">
        <w:rPr>
          <w:rFonts w:cs="Segoe UI"/>
          <w:sz w:val="20"/>
          <w:szCs w:val="20"/>
        </w:rPr>
        <w:t xml:space="preserve"> </w:t>
      </w:r>
      <w:r w:rsidR="000F287A" w:rsidRPr="006376E7">
        <w:rPr>
          <w:rFonts w:cs="Segoe UI"/>
          <w:sz w:val="20"/>
          <w:szCs w:val="20"/>
        </w:rPr>
        <w:t xml:space="preserve">keine </w:t>
      </w:r>
      <w:r w:rsidR="000F287A" w:rsidRPr="006376E7">
        <w:rPr>
          <w:rFonts w:cs="Segoe UI"/>
          <w:sz w:val="20"/>
          <w:szCs w:val="20"/>
        </w:rPr>
        <w:tab/>
      </w:r>
      <w:sdt>
        <w:sdtPr>
          <w:rPr>
            <w:rFonts w:cs="Segoe UI"/>
            <w:sz w:val="20"/>
            <w:szCs w:val="20"/>
          </w:rPr>
          <w:id w:val="-264899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4F51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204F51" w:rsidRPr="006376E7">
        <w:rPr>
          <w:rFonts w:cs="Segoe UI"/>
          <w:sz w:val="20"/>
          <w:szCs w:val="20"/>
        </w:rPr>
        <w:t xml:space="preserve"> </w:t>
      </w:r>
      <w:r w:rsidR="000F287A" w:rsidRPr="006376E7">
        <w:rPr>
          <w:rFonts w:cs="Segoe UI"/>
          <w:sz w:val="20"/>
          <w:szCs w:val="20"/>
        </w:rPr>
        <w:t>leicht</w:t>
      </w:r>
      <w:r w:rsidR="00714FB6" w:rsidRPr="006376E7">
        <w:rPr>
          <w:rFonts w:cs="Segoe UI"/>
          <w:sz w:val="20"/>
          <w:szCs w:val="20"/>
        </w:rPr>
        <w:tab/>
      </w:r>
      <w:r w:rsidR="000F287A" w:rsidRPr="006376E7">
        <w:rPr>
          <w:rFonts w:cs="Segoe UI"/>
          <w:sz w:val="20"/>
          <w:szCs w:val="20"/>
        </w:rPr>
        <w:tab/>
      </w:r>
      <w:sdt>
        <w:sdtPr>
          <w:rPr>
            <w:rFonts w:cs="Segoe UI"/>
            <w:sz w:val="20"/>
            <w:szCs w:val="20"/>
          </w:rPr>
          <w:id w:val="-19759019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4F51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0F287A" w:rsidRPr="006376E7">
        <w:rPr>
          <w:rFonts w:cs="Segoe UI"/>
          <w:sz w:val="20"/>
          <w:szCs w:val="20"/>
        </w:rPr>
        <w:t xml:space="preserve"> mittel</w:t>
      </w:r>
      <w:r w:rsidR="000F287A" w:rsidRPr="006376E7">
        <w:rPr>
          <w:rFonts w:cs="Segoe UI"/>
          <w:sz w:val="20"/>
          <w:szCs w:val="20"/>
        </w:rPr>
        <w:tab/>
      </w:r>
      <w:sdt>
        <w:sdtPr>
          <w:rPr>
            <w:rFonts w:cs="Segoe UI"/>
            <w:sz w:val="20"/>
            <w:szCs w:val="20"/>
          </w:rPr>
          <w:id w:val="16381512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4F51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0F287A" w:rsidRPr="006376E7">
        <w:rPr>
          <w:rFonts w:cs="Segoe UI"/>
          <w:sz w:val="20"/>
          <w:szCs w:val="20"/>
        </w:rPr>
        <w:t xml:space="preserve"> schwer </w:t>
      </w:r>
    </w:p>
    <w:p w14:paraId="14367957" w14:textId="5189B0FC" w:rsidR="000F287A" w:rsidRPr="006376E7" w:rsidRDefault="000F287A" w:rsidP="000F287A">
      <w:pPr>
        <w:pStyle w:val="SOBEStandard"/>
        <w:rPr>
          <w:rFonts w:cs="Segoe UI"/>
          <w:sz w:val="20"/>
          <w:szCs w:val="20"/>
        </w:rPr>
      </w:pPr>
    </w:p>
    <w:p w14:paraId="08D9B6BB" w14:textId="4E31EA96" w:rsidR="000F287A" w:rsidRPr="006376E7" w:rsidRDefault="000F287A" w:rsidP="000F287A">
      <w:pPr>
        <w:pStyle w:val="SOBEStandard"/>
        <w:rPr>
          <w:rFonts w:cs="Segoe UI"/>
          <w:b/>
          <w:bCs/>
          <w:sz w:val="20"/>
          <w:szCs w:val="20"/>
        </w:rPr>
      </w:pPr>
      <w:r w:rsidRPr="006376E7">
        <w:rPr>
          <w:rFonts w:cs="Segoe UI"/>
          <w:b/>
          <w:bCs/>
          <w:sz w:val="20"/>
          <w:szCs w:val="20"/>
        </w:rPr>
        <w:t xml:space="preserve">Kontaktperson für </w:t>
      </w:r>
      <w:r w:rsidR="00204F51" w:rsidRPr="006376E7">
        <w:rPr>
          <w:rFonts w:cs="Segoe UI"/>
          <w:b/>
          <w:bCs/>
          <w:sz w:val="20"/>
          <w:szCs w:val="20"/>
        </w:rPr>
        <w:t xml:space="preserve">den SONNENBERG </w:t>
      </w:r>
    </w:p>
    <w:p w14:paraId="55BD3263" w14:textId="7F86FA22" w:rsidR="000F287A" w:rsidRPr="006376E7" w:rsidRDefault="005B77AB" w:rsidP="000F287A">
      <w:pPr>
        <w:pStyle w:val="SOBEStandard"/>
        <w:rPr>
          <w:rFonts w:cs="Segoe UI"/>
          <w:sz w:val="20"/>
          <w:szCs w:val="20"/>
        </w:rPr>
      </w:pPr>
      <w:sdt>
        <w:sdtPr>
          <w:rPr>
            <w:rFonts w:cs="Segoe UI"/>
            <w:sz w:val="20"/>
            <w:szCs w:val="20"/>
          </w:rPr>
          <w:id w:val="-12962906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4F51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204F51" w:rsidRPr="006376E7">
        <w:rPr>
          <w:rFonts w:cs="Segoe UI"/>
          <w:sz w:val="20"/>
          <w:szCs w:val="20"/>
        </w:rPr>
        <w:tab/>
      </w:r>
      <w:r w:rsidR="000F287A" w:rsidRPr="006376E7">
        <w:rPr>
          <w:rFonts w:cs="Segoe UI"/>
          <w:sz w:val="20"/>
          <w:szCs w:val="20"/>
        </w:rPr>
        <w:t>Beistand</w:t>
      </w:r>
      <w:r w:rsidR="00CE6B4B" w:rsidRPr="006376E7">
        <w:rPr>
          <w:rFonts w:cs="Segoe UI"/>
          <w:sz w:val="20"/>
          <w:szCs w:val="20"/>
        </w:rPr>
        <w:t>/Beiständin</w:t>
      </w:r>
      <w:r w:rsidR="000F287A" w:rsidRPr="006376E7">
        <w:rPr>
          <w:rFonts w:cs="Segoe UI"/>
          <w:sz w:val="20"/>
          <w:szCs w:val="20"/>
        </w:rPr>
        <w:t xml:space="preserve"> </w:t>
      </w:r>
      <w:r w:rsidR="00204F51" w:rsidRPr="006376E7">
        <w:rPr>
          <w:rFonts w:cs="Segoe UI"/>
          <w:sz w:val="20"/>
          <w:szCs w:val="20"/>
        </w:rPr>
        <w:br/>
      </w:r>
      <w:sdt>
        <w:sdtPr>
          <w:rPr>
            <w:rFonts w:cs="Segoe UI"/>
            <w:sz w:val="20"/>
            <w:szCs w:val="20"/>
          </w:rPr>
          <w:id w:val="-1650504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4F51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204F51" w:rsidRPr="006376E7">
        <w:rPr>
          <w:rFonts w:cs="Segoe UI"/>
          <w:sz w:val="20"/>
          <w:szCs w:val="20"/>
        </w:rPr>
        <w:tab/>
      </w:r>
      <w:r w:rsidR="000F287A" w:rsidRPr="006376E7">
        <w:rPr>
          <w:rFonts w:cs="Segoe UI"/>
          <w:sz w:val="20"/>
          <w:szCs w:val="20"/>
        </w:rPr>
        <w:t>Interessent</w:t>
      </w:r>
      <w:r w:rsidR="00CE6B4B" w:rsidRPr="006376E7">
        <w:rPr>
          <w:rFonts w:cs="Segoe UI"/>
          <w:sz w:val="20"/>
          <w:szCs w:val="20"/>
        </w:rPr>
        <w:t>*</w:t>
      </w:r>
      <w:r w:rsidR="000F287A" w:rsidRPr="006376E7">
        <w:rPr>
          <w:rFonts w:cs="Segoe UI"/>
          <w:sz w:val="20"/>
          <w:szCs w:val="20"/>
        </w:rPr>
        <w:t>in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204F51" w:rsidRPr="006376E7" w14:paraId="1D920FAE" w14:textId="77777777" w:rsidTr="00A535EC">
        <w:tc>
          <w:tcPr>
            <w:tcW w:w="2265" w:type="dxa"/>
          </w:tcPr>
          <w:p w14:paraId="6CA28FC5" w14:textId="77777777" w:rsidR="00204F51" w:rsidRPr="006376E7" w:rsidRDefault="00204F51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Name</w:t>
            </w:r>
          </w:p>
        </w:tc>
        <w:sdt>
          <w:sdtPr>
            <w:rPr>
              <w:rFonts w:cs="Segoe UI"/>
              <w:sz w:val="20"/>
              <w:szCs w:val="20"/>
            </w:rPr>
            <w:id w:val="1972624158"/>
            <w:placeholder>
              <w:docPart w:val="69135816F8C54E2DAC4EBF59DE0DD39B"/>
            </w:placeholder>
          </w:sdtPr>
          <w:sdtEndPr/>
          <w:sdtContent>
            <w:tc>
              <w:tcPr>
                <w:tcW w:w="2265" w:type="dxa"/>
              </w:tcPr>
              <w:p w14:paraId="33725A20" w14:textId="37C26D14" w:rsidR="00204F51" w:rsidRPr="006376E7" w:rsidRDefault="00C76621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  <w:tc>
          <w:tcPr>
            <w:tcW w:w="2266" w:type="dxa"/>
          </w:tcPr>
          <w:p w14:paraId="44F84FAC" w14:textId="77777777" w:rsidR="00204F51" w:rsidRPr="006376E7" w:rsidRDefault="00204F51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Vorname</w:t>
            </w:r>
          </w:p>
        </w:tc>
        <w:sdt>
          <w:sdtPr>
            <w:rPr>
              <w:rFonts w:cs="Segoe UI"/>
              <w:sz w:val="20"/>
              <w:szCs w:val="20"/>
            </w:rPr>
            <w:id w:val="-636026136"/>
            <w:placeholder>
              <w:docPart w:val="4BCA8F16C00742D6AD81D57B6324D934"/>
            </w:placeholder>
          </w:sdtPr>
          <w:sdtEndPr/>
          <w:sdtContent>
            <w:tc>
              <w:tcPr>
                <w:tcW w:w="2266" w:type="dxa"/>
              </w:tcPr>
              <w:p w14:paraId="05154F5B" w14:textId="68BDEE32" w:rsidR="00204F51" w:rsidRPr="006376E7" w:rsidRDefault="00C76621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</w:tr>
      <w:tr w:rsidR="00204F51" w:rsidRPr="006376E7" w14:paraId="717492E7" w14:textId="77777777" w:rsidTr="00A535EC">
        <w:tc>
          <w:tcPr>
            <w:tcW w:w="2265" w:type="dxa"/>
          </w:tcPr>
          <w:p w14:paraId="077053D7" w14:textId="77777777" w:rsidR="00204F51" w:rsidRPr="006376E7" w:rsidRDefault="00204F51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Strasse</w:t>
            </w:r>
          </w:p>
        </w:tc>
        <w:sdt>
          <w:sdtPr>
            <w:rPr>
              <w:rFonts w:cs="Segoe UI"/>
              <w:sz w:val="20"/>
              <w:szCs w:val="20"/>
            </w:rPr>
            <w:id w:val="-1961571768"/>
            <w:placeholder>
              <w:docPart w:val="2A55836E0967432695C0D5F383137247"/>
            </w:placeholder>
          </w:sdtPr>
          <w:sdtEndPr/>
          <w:sdtContent>
            <w:tc>
              <w:tcPr>
                <w:tcW w:w="2265" w:type="dxa"/>
              </w:tcPr>
              <w:p w14:paraId="7B4D1979" w14:textId="45BAC4EB" w:rsidR="00204F51" w:rsidRPr="006376E7" w:rsidRDefault="00C76621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  <w:tc>
          <w:tcPr>
            <w:tcW w:w="2266" w:type="dxa"/>
          </w:tcPr>
          <w:p w14:paraId="57D723E7" w14:textId="77777777" w:rsidR="00204F51" w:rsidRPr="006376E7" w:rsidRDefault="00204F51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Hausnummer</w:t>
            </w:r>
          </w:p>
        </w:tc>
        <w:sdt>
          <w:sdtPr>
            <w:rPr>
              <w:rFonts w:cs="Segoe UI"/>
              <w:sz w:val="20"/>
              <w:szCs w:val="20"/>
            </w:rPr>
            <w:id w:val="2007393887"/>
            <w:placeholder>
              <w:docPart w:val="62153721180A4E8796C6577DC553C574"/>
            </w:placeholder>
          </w:sdtPr>
          <w:sdtEndPr/>
          <w:sdtContent>
            <w:tc>
              <w:tcPr>
                <w:tcW w:w="2266" w:type="dxa"/>
              </w:tcPr>
              <w:p w14:paraId="738932F3" w14:textId="5618CC93" w:rsidR="00204F51" w:rsidRPr="006376E7" w:rsidRDefault="00C76621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</w:tr>
      <w:tr w:rsidR="00204F51" w:rsidRPr="006376E7" w14:paraId="4A1840C8" w14:textId="77777777" w:rsidTr="00A535EC">
        <w:tc>
          <w:tcPr>
            <w:tcW w:w="2265" w:type="dxa"/>
          </w:tcPr>
          <w:p w14:paraId="2034A739" w14:textId="77777777" w:rsidR="00204F51" w:rsidRPr="006376E7" w:rsidRDefault="00204F51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Postleitzahl</w:t>
            </w:r>
          </w:p>
        </w:tc>
        <w:sdt>
          <w:sdtPr>
            <w:rPr>
              <w:rFonts w:cs="Segoe UI"/>
              <w:sz w:val="20"/>
              <w:szCs w:val="20"/>
            </w:rPr>
            <w:id w:val="-443695686"/>
            <w:placeholder>
              <w:docPart w:val="049D6DC352504F218B9B024DC5378AA3"/>
            </w:placeholder>
          </w:sdtPr>
          <w:sdtEndPr/>
          <w:sdtContent>
            <w:tc>
              <w:tcPr>
                <w:tcW w:w="2265" w:type="dxa"/>
              </w:tcPr>
              <w:p w14:paraId="1F000090" w14:textId="7EBDE8C3" w:rsidR="00204F51" w:rsidRPr="006376E7" w:rsidRDefault="00C76621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  <w:tc>
          <w:tcPr>
            <w:tcW w:w="2266" w:type="dxa"/>
          </w:tcPr>
          <w:p w14:paraId="5E225965" w14:textId="77777777" w:rsidR="00204F51" w:rsidRPr="006376E7" w:rsidRDefault="00204F51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Ort</w:t>
            </w:r>
          </w:p>
        </w:tc>
        <w:sdt>
          <w:sdtPr>
            <w:rPr>
              <w:rFonts w:cs="Segoe UI"/>
              <w:sz w:val="20"/>
              <w:szCs w:val="20"/>
            </w:rPr>
            <w:id w:val="522976623"/>
            <w:placeholder>
              <w:docPart w:val="3A54BA03048E4E4EA482A970532F0766"/>
            </w:placeholder>
          </w:sdtPr>
          <w:sdtEndPr/>
          <w:sdtContent>
            <w:tc>
              <w:tcPr>
                <w:tcW w:w="2266" w:type="dxa"/>
              </w:tcPr>
              <w:p w14:paraId="66CC63A9" w14:textId="7CC8375D" w:rsidR="00204F51" w:rsidRPr="006376E7" w:rsidRDefault="00C76621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</w:tr>
      <w:tr w:rsidR="00204F51" w:rsidRPr="006376E7" w14:paraId="4D4B23E8" w14:textId="77777777" w:rsidTr="00A535EC">
        <w:tc>
          <w:tcPr>
            <w:tcW w:w="2265" w:type="dxa"/>
          </w:tcPr>
          <w:p w14:paraId="1F7A1233" w14:textId="77777777" w:rsidR="00204F51" w:rsidRPr="006376E7" w:rsidRDefault="00204F51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Telefonnummer</w:t>
            </w:r>
          </w:p>
        </w:tc>
        <w:sdt>
          <w:sdtPr>
            <w:rPr>
              <w:rFonts w:cs="Segoe UI"/>
              <w:sz w:val="20"/>
              <w:szCs w:val="20"/>
            </w:rPr>
            <w:id w:val="-31187034"/>
            <w:placeholder>
              <w:docPart w:val="5EB55076747C40D88D9390A7D79B740D"/>
            </w:placeholder>
          </w:sdtPr>
          <w:sdtEndPr/>
          <w:sdtContent>
            <w:tc>
              <w:tcPr>
                <w:tcW w:w="2265" w:type="dxa"/>
              </w:tcPr>
              <w:p w14:paraId="2918E454" w14:textId="387C265E" w:rsidR="00204F51" w:rsidRPr="006376E7" w:rsidRDefault="00C76621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  <w:tc>
          <w:tcPr>
            <w:tcW w:w="2266" w:type="dxa"/>
          </w:tcPr>
          <w:p w14:paraId="3AFC2E07" w14:textId="77777777" w:rsidR="00204F51" w:rsidRPr="006376E7" w:rsidRDefault="00204F51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E-Mail</w:t>
            </w:r>
          </w:p>
        </w:tc>
        <w:sdt>
          <w:sdtPr>
            <w:rPr>
              <w:rFonts w:cs="Segoe UI"/>
              <w:sz w:val="20"/>
              <w:szCs w:val="20"/>
            </w:rPr>
            <w:id w:val="-1541972242"/>
            <w:placeholder>
              <w:docPart w:val="4A14BBF430FF49158F360A0CD95AA5B7"/>
            </w:placeholder>
          </w:sdtPr>
          <w:sdtEndPr/>
          <w:sdtContent>
            <w:tc>
              <w:tcPr>
                <w:tcW w:w="2266" w:type="dxa"/>
              </w:tcPr>
              <w:p w14:paraId="777E8F44" w14:textId="17352318" w:rsidR="00204F51" w:rsidRPr="006376E7" w:rsidRDefault="00C76621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</w:tr>
      <w:tr w:rsidR="00772FC0" w:rsidRPr="006376E7" w14:paraId="60A64BED" w14:textId="77777777">
        <w:tc>
          <w:tcPr>
            <w:tcW w:w="4530" w:type="dxa"/>
            <w:gridSpan w:val="2"/>
          </w:tcPr>
          <w:p w14:paraId="18B57818" w14:textId="68ABD884" w:rsidR="00772FC0" w:rsidRPr="006376E7" w:rsidRDefault="00772FC0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 xml:space="preserve">Beziehung </w:t>
            </w:r>
            <w:proofErr w:type="gramStart"/>
            <w:r w:rsidRPr="006376E7">
              <w:rPr>
                <w:rFonts w:cs="Segoe UI"/>
                <w:sz w:val="20"/>
                <w:szCs w:val="20"/>
              </w:rPr>
              <w:t>zu Interessent</w:t>
            </w:r>
            <w:proofErr w:type="gramEnd"/>
            <w:r w:rsidRPr="006376E7">
              <w:rPr>
                <w:rFonts w:cs="Segoe UI"/>
                <w:sz w:val="20"/>
                <w:szCs w:val="20"/>
              </w:rPr>
              <w:t xml:space="preserve">*in </w:t>
            </w:r>
          </w:p>
        </w:tc>
        <w:sdt>
          <w:sdtPr>
            <w:rPr>
              <w:rFonts w:cs="Segoe UI"/>
              <w:sz w:val="20"/>
              <w:szCs w:val="20"/>
            </w:rPr>
            <w:id w:val="1195119021"/>
            <w:placeholder>
              <w:docPart w:val="7E9FBD32EB8B4931B410CCB866A90203"/>
            </w:placeholder>
          </w:sdtPr>
          <w:sdtEndPr/>
          <w:sdtContent>
            <w:tc>
              <w:tcPr>
                <w:tcW w:w="4532" w:type="dxa"/>
                <w:gridSpan w:val="2"/>
              </w:tcPr>
              <w:p w14:paraId="47B0B1EA" w14:textId="4BF057CB" w:rsidR="00772FC0" w:rsidRPr="006376E7" w:rsidRDefault="00772FC0">
                <w:pPr>
                  <w:pStyle w:val="SOBEStandard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Style w:val="Platzhaltertext"/>
                    <w:rFonts w:cs="Segoe UI"/>
                    <w:sz w:val="20"/>
                    <w:szCs w:val="20"/>
                  </w:rPr>
                  <w:t>Text eingeben</w:t>
                </w:r>
              </w:p>
            </w:tc>
          </w:sdtContent>
        </w:sdt>
      </w:tr>
    </w:tbl>
    <w:p w14:paraId="764CE434" w14:textId="77777777" w:rsidR="00CC6A82" w:rsidRPr="006376E7" w:rsidRDefault="00CC6A82" w:rsidP="000F287A">
      <w:pPr>
        <w:pStyle w:val="SOBEStandard"/>
        <w:rPr>
          <w:rFonts w:cs="Segoe UI"/>
          <w:sz w:val="20"/>
          <w:szCs w:val="20"/>
        </w:rPr>
      </w:pPr>
    </w:p>
    <w:p w14:paraId="30450A52" w14:textId="3AFF7C36" w:rsidR="000F287A" w:rsidRPr="006376E7" w:rsidRDefault="000F287A" w:rsidP="000F287A">
      <w:pPr>
        <w:pStyle w:val="SOBEStandard"/>
        <w:rPr>
          <w:rFonts w:cs="Segoe UI"/>
          <w:b/>
          <w:bCs/>
          <w:sz w:val="20"/>
          <w:szCs w:val="20"/>
        </w:rPr>
      </w:pPr>
      <w:r w:rsidRPr="006376E7">
        <w:rPr>
          <w:rFonts w:cs="Segoe UI"/>
          <w:b/>
          <w:bCs/>
          <w:sz w:val="20"/>
          <w:szCs w:val="20"/>
        </w:rPr>
        <w:t xml:space="preserve">Rechnungen gehen an </w:t>
      </w:r>
    </w:p>
    <w:p w14:paraId="7F7D6C48" w14:textId="3FB3D937" w:rsidR="000F287A" w:rsidRPr="006376E7" w:rsidRDefault="005B77AB" w:rsidP="000F287A">
      <w:pPr>
        <w:pStyle w:val="SOBEStandard"/>
        <w:rPr>
          <w:rFonts w:cs="Segoe UI"/>
          <w:sz w:val="20"/>
          <w:szCs w:val="20"/>
        </w:rPr>
      </w:pPr>
      <w:sdt>
        <w:sdtPr>
          <w:rPr>
            <w:rFonts w:cs="Segoe UI"/>
            <w:sz w:val="20"/>
            <w:szCs w:val="20"/>
          </w:rPr>
          <w:id w:val="3608635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4F51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204F51" w:rsidRPr="006376E7">
        <w:rPr>
          <w:rFonts w:cs="Segoe UI"/>
          <w:sz w:val="20"/>
          <w:szCs w:val="20"/>
        </w:rPr>
        <w:tab/>
        <w:t>Klient*in</w:t>
      </w:r>
      <w:r w:rsidR="000F287A" w:rsidRPr="006376E7">
        <w:rPr>
          <w:rFonts w:cs="Segoe UI"/>
          <w:sz w:val="20"/>
          <w:szCs w:val="20"/>
        </w:rPr>
        <w:t xml:space="preserve"> </w:t>
      </w:r>
      <w:r w:rsidR="00204F51" w:rsidRPr="006376E7">
        <w:rPr>
          <w:rFonts w:cs="Segoe UI"/>
          <w:sz w:val="20"/>
          <w:szCs w:val="20"/>
        </w:rPr>
        <w:br/>
      </w:r>
      <w:sdt>
        <w:sdtPr>
          <w:rPr>
            <w:rFonts w:cs="Segoe UI"/>
            <w:sz w:val="20"/>
            <w:szCs w:val="20"/>
          </w:rPr>
          <w:id w:val="12402137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4F51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204F51" w:rsidRPr="006376E7">
        <w:rPr>
          <w:rFonts w:cs="Segoe UI"/>
          <w:sz w:val="20"/>
          <w:szCs w:val="20"/>
        </w:rPr>
        <w:tab/>
      </w:r>
      <w:r w:rsidR="000F287A" w:rsidRPr="006376E7">
        <w:rPr>
          <w:rFonts w:cs="Segoe UI"/>
          <w:sz w:val="20"/>
          <w:szCs w:val="20"/>
        </w:rPr>
        <w:t xml:space="preserve">Gesetzliche Vertretung </w:t>
      </w:r>
    </w:p>
    <w:p w14:paraId="536200FD" w14:textId="77777777" w:rsidR="00C5511F" w:rsidRPr="006376E7" w:rsidRDefault="00C5511F" w:rsidP="000F287A">
      <w:pPr>
        <w:pStyle w:val="SOBEStandard"/>
        <w:rPr>
          <w:rFonts w:cs="Segoe UI"/>
          <w:sz w:val="20"/>
          <w:szCs w:val="20"/>
        </w:rPr>
      </w:pPr>
    </w:p>
    <w:p w14:paraId="2D49C6AC" w14:textId="71A0F3EF" w:rsidR="000F287A" w:rsidRPr="006376E7" w:rsidRDefault="000F287A" w:rsidP="000F287A">
      <w:pPr>
        <w:pStyle w:val="SOBEStandard"/>
        <w:rPr>
          <w:rFonts w:cs="Segoe UI"/>
          <w:b/>
          <w:bCs/>
          <w:sz w:val="20"/>
          <w:szCs w:val="20"/>
        </w:rPr>
      </w:pPr>
      <w:r w:rsidRPr="006376E7">
        <w:rPr>
          <w:rFonts w:cs="Segoe UI"/>
          <w:b/>
          <w:bCs/>
          <w:sz w:val="20"/>
          <w:szCs w:val="20"/>
        </w:rPr>
        <w:t>Medizinische Angaben</w:t>
      </w:r>
      <w:r w:rsidR="00204F51" w:rsidRPr="006376E7">
        <w:rPr>
          <w:rFonts w:cs="Segoe UI"/>
          <w:b/>
          <w:bCs/>
          <w:sz w:val="20"/>
          <w:szCs w:val="20"/>
        </w:rPr>
        <w:t>,</w:t>
      </w:r>
      <w:r w:rsidRPr="006376E7">
        <w:rPr>
          <w:rFonts w:cs="Segoe UI"/>
          <w:b/>
          <w:bCs/>
          <w:sz w:val="20"/>
          <w:szCs w:val="20"/>
        </w:rPr>
        <w:t xml:space="preserve"> Diagnose(n), Art der Beeinträchtigung </w:t>
      </w:r>
    </w:p>
    <w:p w14:paraId="7A970A16" w14:textId="39343B32" w:rsidR="00116268" w:rsidRPr="006376E7" w:rsidRDefault="005B77AB" w:rsidP="000F287A">
      <w:pPr>
        <w:pStyle w:val="SOBEStandard"/>
        <w:rPr>
          <w:rFonts w:cs="Segoe UI"/>
          <w:sz w:val="20"/>
          <w:szCs w:val="20"/>
        </w:rPr>
      </w:pPr>
      <w:sdt>
        <w:sdtPr>
          <w:rPr>
            <w:rFonts w:cs="Segoe UI"/>
            <w:color w:val="666666"/>
            <w:kern w:val="0"/>
            <w:sz w:val="20"/>
            <w:szCs w:val="20"/>
            <w14:ligatures w14:val="none"/>
          </w:rPr>
          <w:id w:val="-27799044"/>
          <w:placeholder>
            <w:docPart w:val="DefaultPlaceholder_-1854013440"/>
          </w:placeholder>
          <w:text/>
        </w:sdtPr>
        <w:sdtEndPr/>
        <w:sdtContent>
          <w:r w:rsidR="00772FC0" w:rsidRPr="006376E7">
            <w:rPr>
              <w:rFonts w:cs="Segoe UI"/>
              <w:color w:val="666666"/>
              <w:kern w:val="0"/>
              <w:sz w:val="20"/>
              <w:szCs w:val="20"/>
              <w14:ligatures w14:val="none"/>
            </w:rPr>
            <w:t>Text eingeben</w:t>
          </w:r>
        </w:sdtContent>
      </w:sdt>
      <w:r w:rsidR="00116268" w:rsidRPr="006376E7">
        <w:rPr>
          <w:rFonts w:cs="Segoe UI"/>
          <w:b/>
          <w:bCs/>
          <w:sz w:val="20"/>
          <w:szCs w:val="20"/>
        </w:rPr>
        <w:br w:type="page"/>
      </w:r>
    </w:p>
    <w:p w14:paraId="7AA5C448" w14:textId="3096E27A" w:rsidR="00204F51" w:rsidRPr="006376E7" w:rsidRDefault="000F287A" w:rsidP="000F287A">
      <w:pPr>
        <w:pStyle w:val="SOBEStandard"/>
        <w:rPr>
          <w:rFonts w:cs="Segoe UI"/>
          <w:b/>
          <w:bCs/>
          <w:sz w:val="20"/>
          <w:szCs w:val="20"/>
        </w:rPr>
      </w:pPr>
      <w:r w:rsidRPr="006376E7">
        <w:rPr>
          <w:rFonts w:cs="Segoe UI"/>
          <w:b/>
          <w:bCs/>
          <w:sz w:val="20"/>
          <w:szCs w:val="20"/>
        </w:rPr>
        <w:lastRenderedPageBreak/>
        <w:t>Medizinische</w:t>
      </w:r>
      <w:r w:rsidR="00DC6F07" w:rsidRPr="006376E7">
        <w:rPr>
          <w:rFonts w:cs="Segoe UI"/>
          <w:b/>
          <w:bCs/>
          <w:sz w:val="20"/>
          <w:szCs w:val="20"/>
        </w:rPr>
        <w:t xml:space="preserve"> </w:t>
      </w:r>
      <w:r w:rsidR="00FB2CFC" w:rsidRPr="006376E7">
        <w:rPr>
          <w:rFonts w:cs="Segoe UI"/>
          <w:b/>
          <w:bCs/>
          <w:sz w:val="20"/>
          <w:szCs w:val="20"/>
        </w:rPr>
        <w:t>Verrichtungen</w:t>
      </w:r>
    </w:p>
    <w:p w14:paraId="797C98D5" w14:textId="48A04B4C" w:rsidR="000F287A" w:rsidRPr="006376E7" w:rsidRDefault="005B77AB" w:rsidP="0BCBFCB6">
      <w:pPr>
        <w:pStyle w:val="SOBEStandard"/>
        <w:spacing w:after="0"/>
        <w:rPr>
          <w:rFonts w:cs="Segoe UI"/>
          <w:sz w:val="20"/>
          <w:szCs w:val="20"/>
        </w:rPr>
      </w:pPr>
      <w:sdt>
        <w:sdtPr>
          <w:rPr>
            <w:rFonts w:cs="Segoe UI"/>
            <w:sz w:val="20"/>
            <w:szCs w:val="20"/>
          </w:rPr>
          <w:id w:val="1407864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4F51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772FC0" w:rsidRPr="006376E7">
        <w:rPr>
          <w:rFonts w:cs="Segoe UI"/>
          <w:sz w:val="20"/>
          <w:szCs w:val="20"/>
        </w:rPr>
        <w:tab/>
      </w:r>
      <w:r w:rsidR="000F287A" w:rsidRPr="006376E7">
        <w:rPr>
          <w:rFonts w:cs="Segoe UI"/>
          <w:sz w:val="20"/>
          <w:szCs w:val="20"/>
        </w:rPr>
        <w:t>Blutzucker messen</w:t>
      </w:r>
    </w:p>
    <w:p w14:paraId="4A31C222" w14:textId="203DF590" w:rsidR="000F287A" w:rsidRPr="006376E7" w:rsidRDefault="005B77AB" w:rsidP="0BCBFCB6">
      <w:pPr>
        <w:pStyle w:val="SOBEStandard"/>
        <w:spacing w:after="0"/>
        <w:rPr>
          <w:rFonts w:cs="Segoe UI"/>
          <w:sz w:val="20"/>
          <w:szCs w:val="20"/>
        </w:rPr>
      </w:pPr>
      <w:sdt>
        <w:sdtPr>
          <w:rPr>
            <w:rFonts w:cs="Segoe UI"/>
            <w:sz w:val="20"/>
            <w:szCs w:val="20"/>
          </w:rPr>
          <w:id w:val="3245365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32019757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32019757" w:rsidRPr="006376E7">
        <w:rPr>
          <w:rFonts w:cs="Segoe UI"/>
          <w:sz w:val="20"/>
          <w:szCs w:val="20"/>
        </w:rPr>
        <w:t xml:space="preserve"> </w:t>
      </w:r>
      <w:r w:rsidR="00DD3D6E" w:rsidRPr="006376E7">
        <w:rPr>
          <w:rFonts w:cs="Segoe UI"/>
          <w:sz w:val="20"/>
          <w:szCs w:val="20"/>
        </w:rPr>
        <w:tab/>
      </w:r>
      <w:r w:rsidR="32019757" w:rsidRPr="006376E7">
        <w:rPr>
          <w:rFonts w:cs="Segoe UI"/>
          <w:sz w:val="20"/>
          <w:szCs w:val="20"/>
        </w:rPr>
        <w:t>Inkontinenz</w:t>
      </w:r>
      <w:r w:rsidR="00970B39" w:rsidRPr="006376E7">
        <w:rPr>
          <w:rFonts w:cs="Segoe UI"/>
          <w:sz w:val="20"/>
          <w:szCs w:val="20"/>
        </w:rPr>
        <w:br/>
      </w:r>
      <w:sdt>
        <w:sdtPr>
          <w:rPr>
            <w:rFonts w:cs="Segoe UI"/>
            <w:sz w:val="20"/>
            <w:szCs w:val="20"/>
          </w:rPr>
          <w:id w:val="3978698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4985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184985" w:rsidRPr="006376E7">
        <w:rPr>
          <w:rFonts w:cs="Segoe UI"/>
          <w:sz w:val="20"/>
          <w:szCs w:val="20"/>
        </w:rPr>
        <w:t xml:space="preserve"> </w:t>
      </w:r>
      <w:r w:rsidR="00D04A38" w:rsidRPr="006376E7">
        <w:rPr>
          <w:rFonts w:cs="Segoe UI"/>
          <w:sz w:val="20"/>
          <w:szCs w:val="20"/>
        </w:rPr>
        <w:tab/>
      </w:r>
      <w:r w:rsidR="000F287A" w:rsidRPr="006376E7">
        <w:rPr>
          <w:rFonts w:cs="Segoe UI"/>
          <w:sz w:val="20"/>
          <w:szCs w:val="20"/>
        </w:rPr>
        <w:t>Insulin spritzen</w:t>
      </w:r>
      <w:r w:rsidR="00970B39" w:rsidRPr="006376E7">
        <w:rPr>
          <w:rFonts w:cs="Segoe UI"/>
          <w:sz w:val="20"/>
          <w:szCs w:val="20"/>
        </w:rPr>
        <w:br/>
      </w:r>
      <w:sdt>
        <w:sdtPr>
          <w:rPr>
            <w:rFonts w:cs="Segoe UI"/>
            <w:sz w:val="20"/>
            <w:szCs w:val="20"/>
          </w:rPr>
          <w:id w:val="299734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4985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184985" w:rsidRPr="006376E7">
        <w:rPr>
          <w:rFonts w:cs="Segoe UI"/>
          <w:sz w:val="20"/>
          <w:szCs w:val="20"/>
        </w:rPr>
        <w:t xml:space="preserve"> </w:t>
      </w:r>
      <w:r w:rsidR="00D04A38" w:rsidRPr="006376E7">
        <w:rPr>
          <w:rFonts w:cs="Segoe UI"/>
          <w:sz w:val="20"/>
          <w:szCs w:val="20"/>
        </w:rPr>
        <w:tab/>
      </w:r>
      <w:r w:rsidR="000F287A" w:rsidRPr="006376E7">
        <w:rPr>
          <w:rFonts w:cs="Segoe UI"/>
          <w:sz w:val="20"/>
          <w:szCs w:val="20"/>
        </w:rPr>
        <w:t>Sondennahrun</w:t>
      </w:r>
      <w:r w:rsidR="003003E8" w:rsidRPr="006376E7">
        <w:rPr>
          <w:rFonts w:cs="Segoe UI"/>
          <w:sz w:val="20"/>
          <w:szCs w:val="20"/>
        </w:rPr>
        <w:t>g</w:t>
      </w:r>
      <w:r w:rsidR="003003E8" w:rsidRPr="006376E7">
        <w:rPr>
          <w:rFonts w:cs="Segoe UI"/>
          <w:sz w:val="20"/>
          <w:szCs w:val="20"/>
        </w:rPr>
        <w:br/>
      </w:r>
      <w:sdt>
        <w:sdtPr>
          <w:rPr>
            <w:rFonts w:cs="Segoe UI"/>
            <w:sz w:val="20"/>
            <w:szCs w:val="20"/>
          </w:rPr>
          <w:id w:val="14757935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4985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184985" w:rsidRPr="006376E7">
        <w:rPr>
          <w:rFonts w:cs="Segoe UI"/>
          <w:sz w:val="20"/>
          <w:szCs w:val="20"/>
        </w:rPr>
        <w:t xml:space="preserve"> </w:t>
      </w:r>
      <w:r w:rsidR="00D04A38" w:rsidRPr="006376E7">
        <w:rPr>
          <w:rFonts w:cs="Segoe UI"/>
          <w:sz w:val="20"/>
          <w:szCs w:val="20"/>
        </w:rPr>
        <w:tab/>
      </w:r>
      <w:r w:rsidR="000F287A" w:rsidRPr="006376E7">
        <w:rPr>
          <w:rFonts w:cs="Segoe UI"/>
          <w:sz w:val="20"/>
          <w:szCs w:val="20"/>
        </w:rPr>
        <w:t>Stoma Versorgung</w:t>
      </w:r>
      <w:r w:rsidR="003003E8" w:rsidRPr="006376E7">
        <w:rPr>
          <w:rFonts w:cs="Segoe UI"/>
          <w:sz w:val="20"/>
          <w:szCs w:val="20"/>
        </w:rPr>
        <w:br/>
      </w:r>
      <w:sdt>
        <w:sdtPr>
          <w:rPr>
            <w:rFonts w:cs="Segoe UI"/>
            <w:sz w:val="20"/>
            <w:szCs w:val="20"/>
          </w:rPr>
          <w:id w:val="404851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4985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184985" w:rsidRPr="006376E7">
        <w:rPr>
          <w:rFonts w:cs="Segoe UI"/>
          <w:sz w:val="20"/>
          <w:szCs w:val="20"/>
        </w:rPr>
        <w:t xml:space="preserve"> </w:t>
      </w:r>
      <w:r w:rsidR="00D04A38" w:rsidRPr="006376E7">
        <w:rPr>
          <w:rFonts w:cs="Segoe UI"/>
          <w:sz w:val="20"/>
          <w:szCs w:val="20"/>
        </w:rPr>
        <w:tab/>
      </w:r>
      <w:r w:rsidR="000F287A" w:rsidRPr="006376E7">
        <w:rPr>
          <w:rFonts w:cs="Segoe UI"/>
          <w:sz w:val="20"/>
          <w:szCs w:val="20"/>
        </w:rPr>
        <w:t xml:space="preserve">Urinausscheidung über Ableitung </w:t>
      </w:r>
      <w:r w:rsidR="008905CF" w:rsidRPr="006376E7">
        <w:rPr>
          <w:rFonts w:cs="Segoe UI"/>
          <w:sz w:val="20"/>
          <w:szCs w:val="20"/>
        </w:rPr>
        <w:br/>
      </w:r>
      <w:sdt>
        <w:sdtPr>
          <w:rPr>
            <w:rFonts w:cs="Segoe UI"/>
            <w:sz w:val="20"/>
            <w:szCs w:val="20"/>
          </w:rPr>
          <w:id w:val="-10137559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4985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184985" w:rsidRPr="006376E7">
        <w:rPr>
          <w:rFonts w:cs="Segoe UI"/>
          <w:sz w:val="20"/>
          <w:szCs w:val="20"/>
        </w:rPr>
        <w:t xml:space="preserve"> </w:t>
      </w:r>
      <w:r w:rsidR="00D04A38" w:rsidRPr="006376E7">
        <w:rPr>
          <w:rFonts w:cs="Segoe UI"/>
          <w:sz w:val="20"/>
          <w:szCs w:val="20"/>
        </w:rPr>
        <w:tab/>
      </w:r>
      <w:r w:rsidR="00184985" w:rsidRPr="006376E7">
        <w:rPr>
          <w:rFonts w:cs="Segoe UI"/>
          <w:sz w:val="20"/>
          <w:szCs w:val="20"/>
        </w:rPr>
        <w:t>anderes</w:t>
      </w:r>
      <w:r w:rsidR="00A957BF" w:rsidRPr="006376E7">
        <w:rPr>
          <w:rFonts w:cs="Segoe UI"/>
          <w:sz w:val="20"/>
          <w:szCs w:val="20"/>
        </w:rPr>
        <w:t xml:space="preserve">: </w:t>
      </w:r>
      <w:sdt>
        <w:sdtPr>
          <w:rPr>
            <w:rFonts w:cs="Segoe UI"/>
            <w:sz w:val="20"/>
            <w:szCs w:val="20"/>
          </w:rPr>
          <w:id w:val="-1042588288"/>
          <w:placeholder>
            <w:docPart w:val="C636233CE7A54DF7935A31430FDA720D"/>
          </w:placeholder>
        </w:sdtPr>
        <w:sdtEndPr/>
        <w:sdtContent>
          <w:r w:rsidR="00772FC0" w:rsidRPr="006376E7">
            <w:rPr>
              <w:rStyle w:val="Platzhaltertext"/>
              <w:rFonts w:cs="Segoe UI"/>
              <w:sz w:val="20"/>
              <w:szCs w:val="20"/>
            </w:rPr>
            <w:t>Text eingeben</w:t>
          </w:r>
        </w:sdtContent>
      </w:sdt>
    </w:p>
    <w:p w14:paraId="37361667" w14:textId="77777777" w:rsidR="008905CF" w:rsidRPr="006376E7" w:rsidRDefault="008905CF" w:rsidP="000F287A">
      <w:pPr>
        <w:pStyle w:val="SOBEStandard"/>
        <w:rPr>
          <w:rFonts w:cs="Segoe UI"/>
          <w:sz w:val="20"/>
          <w:szCs w:val="20"/>
        </w:rPr>
      </w:pPr>
    </w:p>
    <w:p w14:paraId="287F1545" w14:textId="77777777" w:rsidR="00204F51" w:rsidRPr="006376E7" w:rsidRDefault="000F287A" w:rsidP="000F287A">
      <w:pPr>
        <w:pStyle w:val="SOBEStandard"/>
        <w:rPr>
          <w:rFonts w:cs="Segoe UI"/>
          <w:b/>
          <w:bCs/>
          <w:sz w:val="20"/>
          <w:szCs w:val="20"/>
        </w:rPr>
      </w:pPr>
      <w:r w:rsidRPr="006376E7">
        <w:rPr>
          <w:rFonts w:cs="Segoe UI"/>
          <w:b/>
          <w:bCs/>
          <w:sz w:val="20"/>
          <w:szCs w:val="20"/>
        </w:rPr>
        <w:t>Medizinische Verrichtungen werden ausgeführt</w:t>
      </w:r>
    </w:p>
    <w:p w14:paraId="58A4C4E2" w14:textId="0851456E" w:rsidR="000F287A" w:rsidRPr="006376E7" w:rsidRDefault="005B77AB" w:rsidP="000F287A">
      <w:pPr>
        <w:pStyle w:val="SOBEStandard"/>
        <w:rPr>
          <w:rFonts w:cs="Segoe UI"/>
          <w:sz w:val="20"/>
          <w:szCs w:val="20"/>
        </w:rPr>
      </w:pPr>
      <w:sdt>
        <w:sdtPr>
          <w:rPr>
            <w:rFonts w:cs="Segoe UI"/>
            <w:sz w:val="20"/>
            <w:szCs w:val="20"/>
          </w:rPr>
          <w:id w:val="19737890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4F51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0F287A" w:rsidRPr="006376E7">
        <w:rPr>
          <w:rFonts w:cs="Segoe UI"/>
          <w:sz w:val="20"/>
          <w:szCs w:val="20"/>
        </w:rPr>
        <w:tab/>
        <w:t xml:space="preserve">selbstständig </w:t>
      </w:r>
      <w:r w:rsidR="00204F51" w:rsidRPr="006376E7">
        <w:rPr>
          <w:rFonts w:cs="Segoe UI"/>
          <w:sz w:val="20"/>
          <w:szCs w:val="20"/>
        </w:rPr>
        <w:br/>
      </w:r>
      <w:sdt>
        <w:sdtPr>
          <w:rPr>
            <w:rFonts w:cs="Segoe UI"/>
            <w:sz w:val="20"/>
            <w:szCs w:val="20"/>
          </w:rPr>
          <w:id w:val="5434950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4F51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204F51" w:rsidRPr="006376E7">
        <w:rPr>
          <w:rFonts w:cs="Segoe UI"/>
          <w:sz w:val="20"/>
          <w:szCs w:val="20"/>
        </w:rPr>
        <w:tab/>
      </w:r>
      <w:r w:rsidR="000F287A" w:rsidRPr="006376E7">
        <w:rPr>
          <w:rFonts w:cs="Segoe UI"/>
          <w:sz w:val="20"/>
          <w:szCs w:val="20"/>
        </w:rPr>
        <w:t xml:space="preserve">mit Unterstützung </w:t>
      </w:r>
      <w:r w:rsidR="00204F51" w:rsidRPr="006376E7">
        <w:rPr>
          <w:rFonts w:cs="Segoe UI"/>
          <w:sz w:val="20"/>
          <w:szCs w:val="20"/>
        </w:rPr>
        <w:br/>
      </w:r>
      <w:sdt>
        <w:sdtPr>
          <w:rPr>
            <w:rFonts w:cs="Segoe UI"/>
            <w:sz w:val="20"/>
            <w:szCs w:val="20"/>
          </w:rPr>
          <w:id w:val="-12118796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4F51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0F287A" w:rsidRPr="006376E7">
        <w:rPr>
          <w:rFonts w:cs="Segoe UI"/>
          <w:sz w:val="20"/>
          <w:szCs w:val="20"/>
        </w:rPr>
        <w:tab/>
        <w:t xml:space="preserve">komplett durch </w:t>
      </w:r>
      <w:r w:rsidR="00204F51" w:rsidRPr="006376E7">
        <w:rPr>
          <w:rFonts w:cs="Segoe UI"/>
          <w:sz w:val="20"/>
          <w:szCs w:val="20"/>
        </w:rPr>
        <w:t>die Mitarbeitenden des SONNENBERG</w:t>
      </w:r>
    </w:p>
    <w:p w14:paraId="4421E8F2" w14:textId="77777777" w:rsidR="000F287A" w:rsidRPr="006376E7" w:rsidRDefault="000F287A" w:rsidP="000F287A">
      <w:pPr>
        <w:pStyle w:val="SOBEStandard"/>
        <w:rPr>
          <w:rFonts w:cs="Segoe UI"/>
          <w:sz w:val="20"/>
          <w:szCs w:val="20"/>
        </w:rPr>
      </w:pPr>
      <w:r w:rsidRPr="006376E7">
        <w:rPr>
          <w:rFonts w:cs="Segoe UI"/>
          <w:sz w:val="20"/>
          <w:szCs w:val="20"/>
        </w:rPr>
        <w:t xml:space="preserve"> </w:t>
      </w:r>
    </w:p>
    <w:p w14:paraId="63F25365" w14:textId="77777777" w:rsidR="000F287A" w:rsidRPr="006376E7" w:rsidRDefault="000F287A" w:rsidP="000F287A">
      <w:pPr>
        <w:pStyle w:val="SOBEStandard"/>
        <w:rPr>
          <w:rFonts w:cs="Segoe UI"/>
          <w:b/>
          <w:bCs/>
          <w:sz w:val="20"/>
          <w:szCs w:val="20"/>
        </w:rPr>
      </w:pPr>
      <w:r w:rsidRPr="006376E7">
        <w:rPr>
          <w:rFonts w:cs="Segoe UI"/>
          <w:b/>
          <w:bCs/>
          <w:sz w:val="20"/>
          <w:szCs w:val="20"/>
        </w:rPr>
        <w:t xml:space="preserve">Weitere Details / Anderes: (z.B. Urinkatheter, Stoma, Sonde) </w:t>
      </w:r>
    </w:p>
    <w:sdt>
      <w:sdtPr>
        <w:rPr>
          <w:rFonts w:cs="Segoe UI"/>
          <w:sz w:val="20"/>
          <w:szCs w:val="20"/>
        </w:rPr>
        <w:id w:val="903111717"/>
        <w:placeholder>
          <w:docPart w:val="0C31B079A09C41B0951449F140138BB2"/>
        </w:placeholder>
      </w:sdtPr>
      <w:sdtEndPr/>
      <w:sdtContent>
        <w:p w14:paraId="47D0BC8C" w14:textId="24BAAEDD" w:rsidR="000F287A" w:rsidRPr="006376E7" w:rsidRDefault="001C05F9" w:rsidP="00204F51">
          <w:pPr>
            <w:pStyle w:val="SOBEStandard"/>
            <w:rPr>
              <w:rFonts w:cs="Segoe UI"/>
              <w:sz w:val="20"/>
              <w:szCs w:val="20"/>
            </w:rPr>
          </w:pPr>
          <w:r w:rsidRPr="006376E7">
            <w:rPr>
              <w:rStyle w:val="Platzhaltertext"/>
              <w:rFonts w:cs="Segoe UI"/>
              <w:sz w:val="20"/>
              <w:szCs w:val="20"/>
            </w:rPr>
            <w:t>Text eingeben</w:t>
          </w:r>
        </w:p>
      </w:sdtContent>
    </w:sdt>
    <w:p w14:paraId="56375362" w14:textId="77777777" w:rsidR="00204F51" w:rsidRPr="006376E7" w:rsidRDefault="00204F51" w:rsidP="00204F51">
      <w:pPr>
        <w:pStyle w:val="SOBEStandard"/>
        <w:rPr>
          <w:rFonts w:cs="Segoe UI"/>
          <w:sz w:val="20"/>
          <w:szCs w:val="20"/>
        </w:rPr>
      </w:pPr>
    </w:p>
    <w:p w14:paraId="2DDE2C04" w14:textId="77777777" w:rsidR="000F287A" w:rsidRPr="006376E7" w:rsidRDefault="000F287A" w:rsidP="000F287A">
      <w:pPr>
        <w:pStyle w:val="SOBEStandard"/>
        <w:rPr>
          <w:rFonts w:cs="Segoe UI"/>
          <w:b/>
          <w:bCs/>
          <w:sz w:val="20"/>
          <w:szCs w:val="20"/>
        </w:rPr>
      </w:pPr>
      <w:r w:rsidRPr="006376E7">
        <w:rPr>
          <w:rFonts w:cs="Segoe UI"/>
          <w:b/>
          <w:bCs/>
          <w:sz w:val="20"/>
          <w:szCs w:val="20"/>
        </w:rPr>
        <w:t xml:space="preserve">Medikamente </w:t>
      </w:r>
    </w:p>
    <w:p w14:paraId="5F56C990" w14:textId="77777777" w:rsidR="00916E11" w:rsidRPr="006376E7" w:rsidRDefault="005B77AB" w:rsidP="00916E11">
      <w:pPr>
        <w:pStyle w:val="SOBEStandard"/>
        <w:spacing w:after="0"/>
        <w:rPr>
          <w:rFonts w:cs="Segoe UI"/>
          <w:sz w:val="20"/>
          <w:szCs w:val="20"/>
        </w:rPr>
      </w:pPr>
      <w:sdt>
        <w:sdtPr>
          <w:rPr>
            <w:rFonts w:cs="Segoe UI"/>
            <w:sz w:val="20"/>
            <w:szCs w:val="20"/>
          </w:rPr>
          <w:id w:val="1827970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04F51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204F51" w:rsidRPr="006376E7">
        <w:rPr>
          <w:rFonts w:cs="Segoe UI"/>
          <w:sz w:val="20"/>
          <w:szCs w:val="20"/>
        </w:rPr>
        <w:tab/>
      </w:r>
      <w:r w:rsidR="000F287A" w:rsidRPr="006376E7">
        <w:rPr>
          <w:rFonts w:cs="Segoe UI"/>
          <w:sz w:val="20"/>
          <w:szCs w:val="20"/>
        </w:rPr>
        <w:t>Ich brauche keine Unterstützung und besorge mir die Medikamente selbst</w:t>
      </w:r>
      <w:r w:rsidR="00916E11" w:rsidRPr="006376E7">
        <w:rPr>
          <w:rFonts w:cs="Segoe UI"/>
          <w:sz w:val="20"/>
          <w:szCs w:val="20"/>
        </w:rPr>
        <w:t xml:space="preserve">. Ich nehme </w:t>
      </w:r>
    </w:p>
    <w:p w14:paraId="4775D5E8" w14:textId="76F63B88" w:rsidR="000F287A" w:rsidRPr="006376E7" w:rsidRDefault="00916E11" w:rsidP="00916E11">
      <w:pPr>
        <w:pStyle w:val="SOBEStandard"/>
        <w:ind w:firstLine="709"/>
        <w:rPr>
          <w:rFonts w:cs="Segoe UI"/>
          <w:sz w:val="20"/>
          <w:szCs w:val="20"/>
        </w:rPr>
      </w:pPr>
      <w:r w:rsidRPr="006376E7">
        <w:rPr>
          <w:rFonts w:cs="Segoe UI"/>
          <w:sz w:val="20"/>
          <w:szCs w:val="20"/>
        </w:rPr>
        <w:t>diese</w:t>
      </w:r>
      <w:r w:rsidR="000F287A" w:rsidRPr="006376E7">
        <w:rPr>
          <w:rFonts w:cs="Segoe UI"/>
          <w:sz w:val="20"/>
          <w:szCs w:val="20"/>
        </w:rPr>
        <w:t xml:space="preserve"> selbständig ein. Die Verantwortung liegt vollumfänglich bei mir. </w:t>
      </w:r>
      <w:r w:rsidRPr="006376E7">
        <w:rPr>
          <w:rFonts w:cs="Segoe UI"/>
          <w:sz w:val="20"/>
          <w:szCs w:val="20"/>
        </w:rPr>
        <w:br/>
      </w:r>
      <w:sdt>
        <w:sdtPr>
          <w:rPr>
            <w:rFonts w:cs="Segoe UI"/>
            <w:sz w:val="20"/>
            <w:szCs w:val="20"/>
          </w:rPr>
          <w:id w:val="-11451224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Pr="006376E7">
        <w:rPr>
          <w:rFonts w:cs="Segoe UI"/>
          <w:sz w:val="20"/>
          <w:szCs w:val="20"/>
        </w:rPr>
        <w:tab/>
      </w:r>
      <w:r w:rsidR="000F287A" w:rsidRPr="006376E7">
        <w:rPr>
          <w:rFonts w:cs="Segoe UI"/>
          <w:sz w:val="20"/>
          <w:szCs w:val="20"/>
        </w:rPr>
        <w:t xml:space="preserve">Ich brauche Unterstützung. </w:t>
      </w:r>
    </w:p>
    <w:p w14:paraId="12940E8E" w14:textId="7B8D8181" w:rsidR="000F287A" w:rsidRPr="006376E7" w:rsidRDefault="000F287A" w:rsidP="000F287A">
      <w:pPr>
        <w:pStyle w:val="SOBEStandard"/>
        <w:rPr>
          <w:rFonts w:cs="Segoe UI"/>
          <w:sz w:val="20"/>
          <w:szCs w:val="20"/>
        </w:rPr>
      </w:pPr>
    </w:p>
    <w:p w14:paraId="54FF2597" w14:textId="77777777" w:rsidR="000F287A" w:rsidRPr="006376E7" w:rsidRDefault="000F287A" w:rsidP="000F287A">
      <w:pPr>
        <w:pStyle w:val="SOBEStandard"/>
        <w:rPr>
          <w:rFonts w:cs="Segoe UI"/>
          <w:b/>
          <w:bCs/>
          <w:sz w:val="20"/>
          <w:szCs w:val="20"/>
        </w:rPr>
      </w:pPr>
      <w:r w:rsidRPr="006376E7">
        <w:rPr>
          <w:rFonts w:cs="Segoe UI"/>
          <w:b/>
          <w:bCs/>
          <w:sz w:val="20"/>
          <w:szCs w:val="20"/>
        </w:rPr>
        <w:t xml:space="preserve">Mobilität und Hilfsmittel  </w:t>
      </w:r>
    </w:p>
    <w:p w14:paraId="61961792" w14:textId="77777777" w:rsidR="00B34574" w:rsidRPr="006376E7" w:rsidRDefault="005B77AB" w:rsidP="0083385D">
      <w:pPr>
        <w:pStyle w:val="SOBEStandard"/>
        <w:spacing w:after="0"/>
        <w:rPr>
          <w:rFonts w:cs="Segoe UI"/>
          <w:sz w:val="20"/>
          <w:szCs w:val="20"/>
        </w:rPr>
      </w:pPr>
      <w:sdt>
        <w:sdtPr>
          <w:rPr>
            <w:rFonts w:cs="Segoe UI"/>
            <w:sz w:val="20"/>
            <w:szCs w:val="20"/>
          </w:rPr>
          <w:id w:val="12615722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6E11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916E11" w:rsidRPr="006376E7">
        <w:rPr>
          <w:rFonts w:cs="Segoe UI"/>
          <w:sz w:val="20"/>
          <w:szCs w:val="20"/>
        </w:rPr>
        <w:tab/>
      </w:r>
      <w:r w:rsidR="000F287A" w:rsidRPr="006376E7">
        <w:rPr>
          <w:rFonts w:cs="Segoe UI"/>
          <w:sz w:val="20"/>
          <w:szCs w:val="20"/>
        </w:rPr>
        <w:t xml:space="preserve">Rollstuhl </w:t>
      </w:r>
    </w:p>
    <w:p w14:paraId="5CC90085" w14:textId="3730B15A" w:rsidR="0083385D" w:rsidRPr="006376E7" w:rsidRDefault="005B77AB" w:rsidP="0083385D">
      <w:pPr>
        <w:pStyle w:val="SOBEStandard"/>
        <w:spacing w:after="0"/>
        <w:rPr>
          <w:rFonts w:cs="Segoe UI"/>
          <w:sz w:val="20"/>
          <w:szCs w:val="20"/>
        </w:rPr>
      </w:pPr>
      <w:sdt>
        <w:sdtPr>
          <w:rPr>
            <w:rFonts w:cs="Segoe UI"/>
            <w:sz w:val="20"/>
            <w:szCs w:val="20"/>
          </w:rPr>
          <w:id w:val="-14068341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4574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B34574" w:rsidRPr="006376E7">
        <w:rPr>
          <w:rFonts w:cs="Segoe UI"/>
          <w:sz w:val="20"/>
          <w:szCs w:val="20"/>
        </w:rPr>
        <w:tab/>
        <w:t>Sehhilfe</w:t>
      </w:r>
      <w:r w:rsidR="00D71712" w:rsidRPr="006376E7">
        <w:rPr>
          <w:rFonts w:cs="Segoe UI"/>
          <w:sz w:val="20"/>
          <w:szCs w:val="20"/>
        </w:rPr>
        <w:t xml:space="preserve"> (Brille, Augenprothese etc.)</w:t>
      </w:r>
      <w:r w:rsidR="00916E11" w:rsidRPr="006376E7">
        <w:rPr>
          <w:rFonts w:cs="Segoe UI"/>
          <w:sz w:val="20"/>
          <w:szCs w:val="20"/>
        </w:rPr>
        <w:br/>
      </w:r>
      <w:sdt>
        <w:sdtPr>
          <w:rPr>
            <w:rFonts w:cs="Segoe UI"/>
            <w:sz w:val="20"/>
            <w:szCs w:val="20"/>
          </w:rPr>
          <w:id w:val="-9953325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6E11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916E11" w:rsidRPr="006376E7">
        <w:rPr>
          <w:rFonts w:cs="Segoe UI"/>
          <w:sz w:val="20"/>
          <w:szCs w:val="20"/>
        </w:rPr>
        <w:tab/>
      </w:r>
      <w:r w:rsidR="000F287A" w:rsidRPr="006376E7">
        <w:rPr>
          <w:rFonts w:cs="Segoe UI"/>
          <w:sz w:val="20"/>
          <w:szCs w:val="20"/>
        </w:rPr>
        <w:t>Gehhilfe</w:t>
      </w:r>
      <w:r w:rsidR="00BC767B" w:rsidRPr="006376E7">
        <w:rPr>
          <w:rFonts w:cs="Segoe UI"/>
          <w:sz w:val="20"/>
          <w:szCs w:val="20"/>
        </w:rPr>
        <w:t xml:space="preserve"> (z.B</w:t>
      </w:r>
      <w:r w:rsidR="00E66F51" w:rsidRPr="006376E7">
        <w:rPr>
          <w:rFonts w:cs="Segoe UI"/>
          <w:sz w:val="20"/>
          <w:szCs w:val="20"/>
        </w:rPr>
        <w:t>.</w:t>
      </w:r>
      <w:r w:rsidR="00BC767B" w:rsidRPr="006376E7">
        <w:rPr>
          <w:rFonts w:cs="Segoe UI"/>
          <w:sz w:val="20"/>
          <w:szCs w:val="20"/>
        </w:rPr>
        <w:t xml:space="preserve"> Rollator)</w:t>
      </w:r>
      <w:r w:rsidR="000F287A" w:rsidRPr="006376E7">
        <w:rPr>
          <w:rFonts w:cs="Segoe UI"/>
          <w:sz w:val="20"/>
          <w:szCs w:val="20"/>
        </w:rPr>
        <w:t xml:space="preserve"> </w:t>
      </w:r>
      <w:r w:rsidR="00916E11" w:rsidRPr="006376E7">
        <w:rPr>
          <w:rFonts w:cs="Segoe UI"/>
          <w:sz w:val="20"/>
          <w:szCs w:val="20"/>
        </w:rPr>
        <w:br/>
      </w:r>
      <w:sdt>
        <w:sdtPr>
          <w:rPr>
            <w:rFonts w:cs="Segoe UI"/>
            <w:sz w:val="20"/>
            <w:szCs w:val="20"/>
          </w:rPr>
          <w:id w:val="-1392027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6E11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916E11" w:rsidRPr="006376E7">
        <w:rPr>
          <w:rFonts w:cs="Segoe UI"/>
          <w:sz w:val="20"/>
          <w:szCs w:val="20"/>
        </w:rPr>
        <w:tab/>
      </w:r>
      <w:r w:rsidR="000F287A" w:rsidRPr="006376E7">
        <w:rPr>
          <w:rFonts w:cs="Segoe UI"/>
          <w:sz w:val="20"/>
          <w:szCs w:val="20"/>
        </w:rPr>
        <w:t>Duschstuhl,</w:t>
      </w:r>
      <w:r w:rsidR="00AE2733" w:rsidRPr="006376E7">
        <w:rPr>
          <w:rFonts w:cs="Segoe UI"/>
          <w:sz w:val="20"/>
          <w:szCs w:val="20"/>
        </w:rPr>
        <w:t xml:space="preserve"> Patientenlift</w:t>
      </w:r>
      <w:r w:rsidR="000F287A" w:rsidRPr="006376E7">
        <w:rPr>
          <w:rFonts w:cs="Segoe UI"/>
          <w:sz w:val="20"/>
          <w:szCs w:val="20"/>
        </w:rPr>
        <w:t xml:space="preserve"> </w:t>
      </w:r>
    </w:p>
    <w:p w14:paraId="59560670" w14:textId="1B227015" w:rsidR="006B55C5" w:rsidRPr="006376E7" w:rsidRDefault="005B77AB" w:rsidP="0083385D">
      <w:pPr>
        <w:pStyle w:val="SOBEStandard"/>
        <w:spacing w:after="0"/>
        <w:rPr>
          <w:rFonts w:cs="Segoe UI"/>
          <w:sz w:val="20"/>
          <w:szCs w:val="20"/>
        </w:rPr>
      </w:pPr>
      <w:sdt>
        <w:sdtPr>
          <w:rPr>
            <w:rFonts w:cs="Segoe UI"/>
            <w:sz w:val="20"/>
            <w:szCs w:val="20"/>
          </w:rPr>
          <w:id w:val="-10700361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E1C49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CE1C49" w:rsidRPr="006376E7">
        <w:rPr>
          <w:rFonts w:cs="Segoe UI"/>
          <w:sz w:val="20"/>
          <w:szCs w:val="20"/>
        </w:rPr>
        <w:tab/>
        <w:t>Lagerungs</w:t>
      </w:r>
      <w:r w:rsidR="0083385D" w:rsidRPr="006376E7">
        <w:rPr>
          <w:rFonts w:cs="Segoe UI"/>
          <w:sz w:val="20"/>
          <w:szCs w:val="20"/>
        </w:rPr>
        <w:t>kissen/Lagerungsmaterial</w:t>
      </w:r>
    </w:p>
    <w:p w14:paraId="56C65938" w14:textId="372834DB" w:rsidR="008905CF" w:rsidRPr="006376E7" w:rsidRDefault="005B77AB" w:rsidP="003C7079">
      <w:pPr>
        <w:pStyle w:val="SOBEStandard"/>
        <w:spacing w:after="0"/>
        <w:rPr>
          <w:rFonts w:cs="Segoe UI"/>
          <w:sz w:val="20"/>
          <w:szCs w:val="20"/>
        </w:rPr>
      </w:pPr>
      <w:sdt>
        <w:sdtPr>
          <w:rPr>
            <w:rFonts w:cs="Segoe UI"/>
            <w:sz w:val="20"/>
            <w:szCs w:val="20"/>
          </w:rPr>
          <w:id w:val="-14677452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B55C5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6B55C5" w:rsidRPr="006376E7">
        <w:rPr>
          <w:rFonts w:cs="Segoe UI"/>
          <w:sz w:val="20"/>
          <w:szCs w:val="20"/>
        </w:rPr>
        <w:tab/>
        <w:t xml:space="preserve">Sehbeeinträchtigungsspezifische Hilfsmittel </w:t>
      </w:r>
      <w:r w:rsidR="00D14632" w:rsidRPr="006376E7">
        <w:rPr>
          <w:rFonts w:cs="Segoe UI"/>
          <w:sz w:val="20"/>
          <w:szCs w:val="20"/>
        </w:rPr>
        <w:br/>
      </w:r>
      <w:sdt>
        <w:sdtPr>
          <w:rPr>
            <w:rFonts w:cs="Segoe UI"/>
            <w:sz w:val="20"/>
            <w:szCs w:val="20"/>
          </w:rPr>
          <w:id w:val="-12298412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6E11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0F287A" w:rsidRPr="006376E7">
        <w:rPr>
          <w:rFonts w:cs="Segoe UI"/>
          <w:sz w:val="20"/>
          <w:szCs w:val="20"/>
        </w:rPr>
        <w:tab/>
        <w:t>anderes</w:t>
      </w:r>
      <w:r w:rsidR="00916E11" w:rsidRPr="006376E7">
        <w:rPr>
          <w:rFonts w:cs="Segoe UI"/>
          <w:sz w:val="20"/>
          <w:szCs w:val="20"/>
        </w:rPr>
        <w:t xml:space="preserve">: </w:t>
      </w:r>
      <w:sdt>
        <w:sdtPr>
          <w:rPr>
            <w:rFonts w:cs="Segoe UI"/>
            <w:sz w:val="20"/>
            <w:szCs w:val="20"/>
          </w:rPr>
          <w:id w:val="1948033571"/>
          <w:placeholder>
            <w:docPart w:val="C9415CC42043451FB9E0862C3C759B19"/>
          </w:placeholder>
        </w:sdtPr>
        <w:sdtEndPr/>
        <w:sdtContent>
          <w:r w:rsidR="001C05F9" w:rsidRPr="006376E7">
            <w:rPr>
              <w:rStyle w:val="Platzhaltertext"/>
              <w:rFonts w:cs="Segoe UI"/>
              <w:sz w:val="20"/>
              <w:szCs w:val="20"/>
            </w:rPr>
            <w:t>Text eingeben</w:t>
          </w:r>
        </w:sdtContent>
      </w:sdt>
    </w:p>
    <w:p w14:paraId="4A6B6412" w14:textId="77777777" w:rsidR="00116268" w:rsidRPr="006376E7" w:rsidRDefault="00116268" w:rsidP="000F287A">
      <w:pPr>
        <w:pStyle w:val="SOBEStandard"/>
        <w:rPr>
          <w:rFonts w:cs="Segoe UI"/>
          <w:b/>
          <w:bCs/>
          <w:sz w:val="20"/>
          <w:szCs w:val="20"/>
        </w:rPr>
      </w:pPr>
      <w:r w:rsidRPr="006376E7">
        <w:rPr>
          <w:rFonts w:cs="Segoe UI"/>
          <w:b/>
          <w:bCs/>
          <w:sz w:val="20"/>
          <w:szCs w:val="20"/>
        </w:rPr>
        <w:br w:type="page"/>
      </w:r>
    </w:p>
    <w:p w14:paraId="7E80390D" w14:textId="45902AE6" w:rsidR="000F287A" w:rsidRPr="006376E7" w:rsidRDefault="000F287A" w:rsidP="000F287A">
      <w:pPr>
        <w:pStyle w:val="SOBEStandard"/>
        <w:rPr>
          <w:rFonts w:cs="Segoe UI"/>
          <w:b/>
          <w:bCs/>
          <w:sz w:val="20"/>
          <w:szCs w:val="20"/>
        </w:rPr>
      </w:pPr>
      <w:r w:rsidRPr="006376E7">
        <w:rPr>
          <w:rFonts w:cs="Segoe UI"/>
          <w:b/>
          <w:bCs/>
          <w:sz w:val="20"/>
          <w:szCs w:val="20"/>
        </w:rPr>
        <w:lastRenderedPageBreak/>
        <w:t xml:space="preserve">Sprache / Kommunikation </w:t>
      </w:r>
    </w:p>
    <w:p w14:paraId="53151E43" w14:textId="74A69A24" w:rsidR="000F287A" w:rsidRPr="006376E7" w:rsidRDefault="000F287A" w:rsidP="000F287A">
      <w:pPr>
        <w:pStyle w:val="SOBEStandard"/>
        <w:rPr>
          <w:rFonts w:cs="Segoe UI"/>
          <w:sz w:val="20"/>
          <w:szCs w:val="20"/>
        </w:rPr>
      </w:pPr>
      <w:r w:rsidRPr="006376E7">
        <w:rPr>
          <w:rFonts w:cs="Segoe UI"/>
          <w:sz w:val="20"/>
          <w:szCs w:val="20"/>
        </w:rPr>
        <w:t>Sprechen</w:t>
      </w:r>
      <w:r w:rsidR="00916E11" w:rsidRPr="006376E7">
        <w:rPr>
          <w:rFonts w:cs="Segoe UI"/>
          <w:sz w:val="20"/>
          <w:szCs w:val="20"/>
        </w:rPr>
        <w:t>:</w:t>
      </w:r>
      <w:r w:rsidRPr="006376E7">
        <w:rPr>
          <w:rFonts w:cs="Segoe UI"/>
          <w:sz w:val="20"/>
          <w:szCs w:val="20"/>
        </w:rPr>
        <w:tab/>
      </w:r>
      <w:r w:rsidR="00CC6A82" w:rsidRPr="006376E7">
        <w:rPr>
          <w:rFonts w:cs="Segoe UI"/>
          <w:sz w:val="20"/>
          <w:szCs w:val="20"/>
        </w:rPr>
        <w:tab/>
      </w:r>
      <w:sdt>
        <w:sdtPr>
          <w:rPr>
            <w:rFonts w:cs="Segoe UI"/>
            <w:sz w:val="20"/>
            <w:szCs w:val="20"/>
          </w:rPr>
          <w:id w:val="7372182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6E11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916E11" w:rsidRPr="006376E7">
        <w:rPr>
          <w:rFonts w:cs="Segoe UI"/>
          <w:sz w:val="20"/>
          <w:szCs w:val="20"/>
        </w:rPr>
        <w:t xml:space="preserve"> </w:t>
      </w:r>
      <w:r w:rsidR="000912D2" w:rsidRPr="006376E7">
        <w:rPr>
          <w:rFonts w:cs="Segoe UI"/>
          <w:sz w:val="20"/>
          <w:szCs w:val="20"/>
        </w:rPr>
        <w:t>normal</w:t>
      </w:r>
      <w:r w:rsidR="00916E11" w:rsidRPr="006376E7">
        <w:rPr>
          <w:rFonts w:cs="Segoe UI"/>
          <w:sz w:val="20"/>
          <w:szCs w:val="20"/>
        </w:rPr>
        <w:tab/>
      </w:r>
      <w:r w:rsidRPr="006376E7">
        <w:rPr>
          <w:rFonts w:cs="Segoe UI"/>
          <w:sz w:val="20"/>
          <w:szCs w:val="20"/>
        </w:rPr>
        <w:tab/>
      </w:r>
      <w:sdt>
        <w:sdtPr>
          <w:rPr>
            <w:rFonts w:cs="Segoe UI"/>
            <w:sz w:val="20"/>
            <w:szCs w:val="20"/>
          </w:rPr>
          <w:id w:val="16263557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6E11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Pr="006376E7">
        <w:rPr>
          <w:rFonts w:cs="Segoe UI"/>
          <w:sz w:val="20"/>
          <w:szCs w:val="20"/>
        </w:rPr>
        <w:t xml:space="preserve"> wenig</w:t>
      </w:r>
      <w:r w:rsidR="0083385D" w:rsidRPr="006376E7">
        <w:rPr>
          <w:rFonts w:cs="Segoe UI"/>
          <w:sz w:val="20"/>
          <w:szCs w:val="20"/>
        </w:rPr>
        <w:tab/>
      </w:r>
      <w:r w:rsidRPr="006376E7">
        <w:rPr>
          <w:rFonts w:cs="Segoe UI"/>
          <w:sz w:val="20"/>
          <w:szCs w:val="20"/>
        </w:rPr>
        <w:tab/>
      </w:r>
      <w:sdt>
        <w:sdtPr>
          <w:rPr>
            <w:rFonts w:cs="Segoe UI"/>
            <w:sz w:val="20"/>
            <w:szCs w:val="20"/>
          </w:rPr>
          <w:id w:val="-2037916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6E11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Pr="006376E7">
        <w:rPr>
          <w:rFonts w:cs="Segoe UI"/>
          <w:sz w:val="20"/>
          <w:szCs w:val="20"/>
        </w:rPr>
        <w:t xml:space="preserve"> keine verbale Sprache </w:t>
      </w:r>
      <w:r w:rsidR="00916E11" w:rsidRPr="006376E7">
        <w:rPr>
          <w:rFonts w:cs="Segoe UI"/>
          <w:sz w:val="20"/>
          <w:szCs w:val="20"/>
        </w:rPr>
        <w:br/>
      </w:r>
      <w:r w:rsidRPr="006376E7">
        <w:rPr>
          <w:rFonts w:cs="Segoe UI"/>
          <w:sz w:val="20"/>
          <w:szCs w:val="20"/>
        </w:rPr>
        <w:t>Verstehen</w:t>
      </w:r>
      <w:r w:rsidR="00916E11" w:rsidRPr="006376E7">
        <w:rPr>
          <w:rFonts w:cs="Segoe UI"/>
          <w:sz w:val="20"/>
          <w:szCs w:val="20"/>
        </w:rPr>
        <w:t>:</w:t>
      </w:r>
      <w:r w:rsidR="00CC6A82" w:rsidRPr="006376E7">
        <w:rPr>
          <w:rFonts w:cs="Segoe UI"/>
          <w:sz w:val="20"/>
          <w:szCs w:val="20"/>
        </w:rPr>
        <w:tab/>
      </w:r>
      <w:r w:rsidRPr="006376E7">
        <w:rPr>
          <w:rFonts w:cs="Segoe UI"/>
          <w:sz w:val="20"/>
          <w:szCs w:val="20"/>
        </w:rPr>
        <w:tab/>
      </w:r>
      <w:sdt>
        <w:sdtPr>
          <w:rPr>
            <w:rFonts w:cs="Segoe UI"/>
            <w:sz w:val="20"/>
            <w:szCs w:val="20"/>
          </w:rPr>
          <w:id w:val="7197797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6E11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Pr="006376E7">
        <w:rPr>
          <w:rFonts w:cs="Segoe UI"/>
          <w:sz w:val="20"/>
          <w:szCs w:val="20"/>
        </w:rPr>
        <w:t xml:space="preserve"> </w:t>
      </w:r>
      <w:r w:rsidR="000912D2" w:rsidRPr="006376E7">
        <w:rPr>
          <w:rFonts w:cs="Segoe UI"/>
          <w:sz w:val="20"/>
          <w:szCs w:val="20"/>
        </w:rPr>
        <w:t>normal</w:t>
      </w:r>
      <w:r w:rsidRPr="006376E7">
        <w:rPr>
          <w:rFonts w:cs="Segoe UI"/>
          <w:sz w:val="20"/>
          <w:szCs w:val="20"/>
        </w:rPr>
        <w:t xml:space="preserve"> </w:t>
      </w:r>
      <w:r w:rsidR="00916E11" w:rsidRPr="006376E7">
        <w:rPr>
          <w:rFonts w:cs="Segoe UI"/>
          <w:sz w:val="20"/>
          <w:szCs w:val="20"/>
        </w:rPr>
        <w:tab/>
      </w:r>
      <w:r w:rsidRPr="006376E7">
        <w:rPr>
          <w:rFonts w:cs="Segoe UI"/>
          <w:sz w:val="20"/>
          <w:szCs w:val="20"/>
        </w:rPr>
        <w:tab/>
      </w:r>
      <w:sdt>
        <w:sdtPr>
          <w:rPr>
            <w:rFonts w:cs="Segoe UI"/>
            <w:sz w:val="20"/>
            <w:szCs w:val="20"/>
          </w:rPr>
          <w:id w:val="9495144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6E11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Pr="006376E7">
        <w:rPr>
          <w:rFonts w:cs="Segoe UI"/>
          <w:sz w:val="20"/>
          <w:szCs w:val="20"/>
        </w:rPr>
        <w:t xml:space="preserve"> wenig </w:t>
      </w:r>
      <w:r w:rsidR="00916E11" w:rsidRPr="006376E7">
        <w:rPr>
          <w:rFonts w:cs="Segoe UI"/>
          <w:sz w:val="20"/>
          <w:szCs w:val="20"/>
        </w:rPr>
        <w:br/>
      </w:r>
      <w:r w:rsidRPr="006376E7">
        <w:rPr>
          <w:rFonts w:cs="Segoe UI"/>
          <w:sz w:val="20"/>
          <w:szCs w:val="20"/>
        </w:rPr>
        <w:t>Hilfsmittel</w:t>
      </w:r>
      <w:r w:rsidR="000912D2" w:rsidRPr="006376E7">
        <w:rPr>
          <w:rFonts w:cs="Segoe UI"/>
          <w:sz w:val="20"/>
          <w:szCs w:val="20"/>
        </w:rPr>
        <w:t>:</w:t>
      </w:r>
      <w:r w:rsidR="00CC6A82" w:rsidRPr="006376E7">
        <w:rPr>
          <w:rFonts w:cs="Segoe UI"/>
          <w:sz w:val="20"/>
          <w:szCs w:val="20"/>
        </w:rPr>
        <w:tab/>
      </w:r>
      <w:r w:rsidRPr="006376E7">
        <w:rPr>
          <w:rFonts w:cs="Segoe UI"/>
          <w:sz w:val="20"/>
          <w:szCs w:val="20"/>
        </w:rPr>
        <w:tab/>
      </w:r>
      <w:sdt>
        <w:sdtPr>
          <w:rPr>
            <w:rFonts w:cs="Segoe UI"/>
            <w:sz w:val="20"/>
            <w:szCs w:val="20"/>
          </w:rPr>
          <w:id w:val="8409040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6E11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Pr="006376E7">
        <w:rPr>
          <w:rFonts w:cs="Segoe UI"/>
          <w:sz w:val="20"/>
          <w:szCs w:val="20"/>
        </w:rPr>
        <w:t xml:space="preserve"> Talker </w:t>
      </w:r>
      <w:r w:rsidR="0083385D" w:rsidRPr="006376E7">
        <w:rPr>
          <w:rFonts w:cs="Segoe UI"/>
          <w:sz w:val="20"/>
          <w:szCs w:val="20"/>
        </w:rPr>
        <w:tab/>
      </w:r>
      <w:r w:rsidRPr="006376E7">
        <w:rPr>
          <w:rFonts w:cs="Segoe UI"/>
          <w:sz w:val="20"/>
          <w:szCs w:val="20"/>
        </w:rPr>
        <w:tab/>
      </w:r>
      <w:sdt>
        <w:sdtPr>
          <w:rPr>
            <w:rFonts w:cs="Segoe UI"/>
            <w:sz w:val="20"/>
            <w:szCs w:val="20"/>
          </w:rPr>
          <w:id w:val="20493346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F0EE1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Pr="006376E7">
        <w:rPr>
          <w:rFonts w:cs="Segoe UI"/>
          <w:sz w:val="20"/>
          <w:szCs w:val="20"/>
        </w:rPr>
        <w:t xml:space="preserve"> Piktogramme </w:t>
      </w:r>
      <w:r w:rsidRPr="006376E7">
        <w:rPr>
          <w:rFonts w:cs="Segoe UI"/>
          <w:sz w:val="20"/>
          <w:szCs w:val="20"/>
        </w:rPr>
        <w:tab/>
      </w:r>
      <w:sdt>
        <w:sdtPr>
          <w:rPr>
            <w:rFonts w:cs="Segoe UI"/>
            <w:sz w:val="20"/>
            <w:szCs w:val="20"/>
          </w:rPr>
          <w:id w:val="11025360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16E11" w:rsidRPr="006376E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Pr="006376E7">
        <w:rPr>
          <w:rFonts w:cs="Segoe UI"/>
          <w:sz w:val="20"/>
          <w:szCs w:val="20"/>
        </w:rPr>
        <w:t xml:space="preserve"> anderes</w:t>
      </w:r>
      <w:r w:rsidR="00916E11" w:rsidRPr="006376E7">
        <w:rPr>
          <w:rFonts w:cs="Segoe UI"/>
          <w:sz w:val="20"/>
          <w:szCs w:val="20"/>
        </w:rPr>
        <w:t>:</w:t>
      </w:r>
      <w:r w:rsidR="001C05F9" w:rsidRPr="006376E7">
        <w:rPr>
          <w:rFonts w:cs="Segoe UI"/>
          <w:sz w:val="20"/>
          <w:szCs w:val="20"/>
        </w:rPr>
        <w:t xml:space="preserve"> </w:t>
      </w:r>
      <w:sdt>
        <w:sdtPr>
          <w:rPr>
            <w:rFonts w:cs="Segoe UI"/>
            <w:sz w:val="20"/>
            <w:szCs w:val="20"/>
          </w:rPr>
          <w:id w:val="297035681"/>
          <w:placeholder>
            <w:docPart w:val="8364002BC2A241DD90F500BD294543A0"/>
          </w:placeholder>
        </w:sdtPr>
        <w:sdtEndPr/>
        <w:sdtContent>
          <w:r w:rsidR="001C05F9" w:rsidRPr="006376E7">
            <w:rPr>
              <w:rStyle w:val="Platzhaltertext"/>
              <w:rFonts w:cs="Segoe UI"/>
              <w:sz w:val="20"/>
              <w:szCs w:val="20"/>
            </w:rPr>
            <w:t>Text eingeben</w:t>
          </w:r>
        </w:sdtContent>
      </w:sdt>
    </w:p>
    <w:p w14:paraId="1FFB8926" w14:textId="13D18D5D" w:rsidR="000F287A" w:rsidRPr="006376E7" w:rsidRDefault="000F287A" w:rsidP="000F287A">
      <w:pPr>
        <w:pStyle w:val="SOBEStandard"/>
        <w:rPr>
          <w:rFonts w:cs="Segoe UI"/>
          <w:sz w:val="20"/>
          <w:szCs w:val="20"/>
        </w:rPr>
      </w:pPr>
    </w:p>
    <w:p w14:paraId="0FC936CC" w14:textId="53502B0B" w:rsidR="000F287A" w:rsidRPr="006376E7" w:rsidRDefault="0018584B" w:rsidP="000F287A">
      <w:pPr>
        <w:pStyle w:val="SOBEStandard"/>
        <w:rPr>
          <w:rFonts w:cs="Segoe UI"/>
          <w:b/>
          <w:bCs/>
          <w:sz w:val="20"/>
          <w:szCs w:val="20"/>
        </w:rPr>
      </w:pPr>
      <w:r w:rsidRPr="006376E7">
        <w:rPr>
          <w:rFonts w:cs="Segoe UI"/>
          <w:b/>
          <w:bCs/>
          <w:sz w:val="20"/>
          <w:szCs w:val="20"/>
        </w:rPr>
        <w:t>Es wird</w:t>
      </w:r>
      <w:r w:rsidR="000F287A" w:rsidRPr="006376E7">
        <w:rPr>
          <w:rFonts w:cs="Segoe UI"/>
          <w:b/>
          <w:bCs/>
          <w:sz w:val="20"/>
          <w:szCs w:val="20"/>
        </w:rPr>
        <w:t xml:space="preserve"> in folgenden Bereichen Unterstützung </w:t>
      </w:r>
      <w:r w:rsidRPr="006376E7">
        <w:rPr>
          <w:rFonts w:cs="Segoe UI"/>
          <w:b/>
          <w:bCs/>
          <w:sz w:val="20"/>
          <w:szCs w:val="20"/>
        </w:rPr>
        <w:t>gefordert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C76621" w:rsidRPr="006376E7" w14:paraId="6C8678C6" w14:textId="77777777" w:rsidTr="00CC6A82">
        <w:tc>
          <w:tcPr>
            <w:tcW w:w="2265" w:type="dxa"/>
          </w:tcPr>
          <w:p w14:paraId="3FD37571" w14:textId="77777777" w:rsidR="00916E11" w:rsidRPr="006376E7" w:rsidRDefault="00916E11" w:rsidP="000F287A">
            <w:pPr>
              <w:pStyle w:val="SOBEStandard"/>
              <w:rPr>
                <w:rFonts w:cs="Segoe UI"/>
                <w:sz w:val="20"/>
                <w:szCs w:val="20"/>
              </w:rPr>
            </w:pPr>
          </w:p>
        </w:tc>
        <w:tc>
          <w:tcPr>
            <w:tcW w:w="2265" w:type="dxa"/>
          </w:tcPr>
          <w:p w14:paraId="2E4D4266" w14:textId="40E7C837" w:rsidR="00916E11" w:rsidRPr="006376E7" w:rsidRDefault="00916E11" w:rsidP="00CC6A82">
            <w:pPr>
              <w:pStyle w:val="SOBEStandard"/>
              <w:jc w:val="center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Keine Unterstützung (komplett selbstständig)</w:t>
            </w:r>
          </w:p>
        </w:tc>
        <w:tc>
          <w:tcPr>
            <w:tcW w:w="2266" w:type="dxa"/>
          </w:tcPr>
          <w:p w14:paraId="64F90E6E" w14:textId="71D95E8B" w:rsidR="00916E11" w:rsidRPr="006376E7" w:rsidRDefault="00916E11" w:rsidP="00CC6A82">
            <w:pPr>
              <w:pStyle w:val="SOBEStandard"/>
              <w:jc w:val="center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Teilweise Unterstützung</w:t>
            </w:r>
          </w:p>
        </w:tc>
        <w:tc>
          <w:tcPr>
            <w:tcW w:w="2266" w:type="dxa"/>
          </w:tcPr>
          <w:p w14:paraId="41AB87D3" w14:textId="79606455" w:rsidR="00916E11" w:rsidRPr="006376E7" w:rsidRDefault="00916E11" w:rsidP="00CC6A82">
            <w:pPr>
              <w:pStyle w:val="SOBEStandard"/>
              <w:jc w:val="center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Vollumfängliche Unterstützung durch S</w:t>
            </w:r>
            <w:r w:rsidR="000F0EE1" w:rsidRPr="006376E7">
              <w:rPr>
                <w:rFonts w:cs="Segoe UI"/>
                <w:sz w:val="20"/>
                <w:szCs w:val="20"/>
              </w:rPr>
              <w:t>OBE Mitarbeitende</w:t>
            </w:r>
          </w:p>
        </w:tc>
      </w:tr>
      <w:tr w:rsidR="00C76621" w:rsidRPr="006376E7" w14:paraId="7C8B9346" w14:textId="77777777" w:rsidTr="003E0C50">
        <w:trPr>
          <w:trHeight w:val="510"/>
        </w:trPr>
        <w:tc>
          <w:tcPr>
            <w:tcW w:w="2265" w:type="dxa"/>
            <w:vAlign w:val="center"/>
          </w:tcPr>
          <w:p w14:paraId="7DD43CEF" w14:textId="5F6190ED" w:rsidR="00AE2733" w:rsidRPr="006376E7" w:rsidRDefault="00CC6A82" w:rsidP="00FC49FE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Körperpflege</w:t>
            </w:r>
          </w:p>
        </w:tc>
        <w:sdt>
          <w:sdtPr>
            <w:rPr>
              <w:rFonts w:cs="Segoe UI"/>
              <w:sz w:val="20"/>
              <w:szCs w:val="20"/>
            </w:rPr>
            <w:id w:val="5387891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65" w:type="dxa"/>
                <w:vAlign w:val="center"/>
              </w:tcPr>
              <w:p w14:paraId="5232AA83" w14:textId="59847CD5" w:rsidR="00CC6A82" w:rsidRPr="006376E7" w:rsidRDefault="003E0C50" w:rsidP="003E0C50">
                <w:pPr>
                  <w:pStyle w:val="SOBEStandard"/>
                  <w:jc w:val="center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cs="Segoe UI"/>
              <w:sz w:val="20"/>
              <w:szCs w:val="20"/>
            </w:rPr>
            <w:id w:val="13526843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66" w:type="dxa"/>
                <w:vAlign w:val="center"/>
              </w:tcPr>
              <w:p w14:paraId="7CC45002" w14:textId="5CA7D92C" w:rsidR="00CC6A82" w:rsidRPr="006376E7" w:rsidRDefault="00CC6A82" w:rsidP="003E0C50">
                <w:pPr>
                  <w:pStyle w:val="SOBEStandard"/>
                  <w:jc w:val="center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cs="Segoe UI"/>
              <w:sz w:val="20"/>
              <w:szCs w:val="20"/>
            </w:rPr>
            <w:id w:val="-173243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66" w:type="dxa"/>
                <w:vAlign w:val="center"/>
              </w:tcPr>
              <w:p w14:paraId="123E5690" w14:textId="3AF2CCDD" w:rsidR="00CC6A82" w:rsidRPr="006376E7" w:rsidRDefault="00CC6A82" w:rsidP="003E0C50">
                <w:pPr>
                  <w:pStyle w:val="SOBEStandard"/>
                  <w:jc w:val="center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C76621" w:rsidRPr="006376E7" w14:paraId="49FAFCA2" w14:textId="77777777" w:rsidTr="003E0C50">
        <w:trPr>
          <w:trHeight w:val="510"/>
        </w:trPr>
        <w:tc>
          <w:tcPr>
            <w:tcW w:w="2265" w:type="dxa"/>
            <w:vAlign w:val="center"/>
          </w:tcPr>
          <w:p w14:paraId="53B6F976" w14:textId="69AD67E7" w:rsidR="009D3B6E" w:rsidRPr="006376E7" w:rsidRDefault="007B74EF" w:rsidP="00FC49FE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 xml:space="preserve">Toilettengang </w:t>
            </w:r>
          </w:p>
        </w:tc>
        <w:sdt>
          <w:sdtPr>
            <w:rPr>
              <w:rFonts w:cs="Segoe UI"/>
              <w:sz w:val="20"/>
              <w:szCs w:val="20"/>
            </w:rPr>
            <w:id w:val="11719214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65" w:type="dxa"/>
                <w:vAlign w:val="center"/>
              </w:tcPr>
              <w:p w14:paraId="2D8D0B32" w14:textId="0DBB36EF" w:rsidR="009D3B6E" w:rsidRPr="006376E7" w:rsidRDefault="009D3B6E" w:rsidP="003E0C50">
                <w:pPr>
                  <w:pStyle w:val="SOBEStandard"/>
                  <w:jc w:val="center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cs="Segoe UI"/>
              <w:sz w:val="20"/>
              <w:szCs w:val="20"/>
            </w:rPr>
            <w:id w:val="-6132076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66" w:type="dxa"/>
                <w:vAlign w:val="center"/>
              </w:tcPr>
              <w:p w14:paraId="16F34326" w14:textId="6237357B" w:rsidR="009D3B6E" w:rsidRPr="006376E7" w:rsidRDefault="009D3B6E" w:rsidP="003E0C50">
                <w:pPr>
                  <w:pStyle w:val="SOBEStandard"/>
                  <w:jc w:val="center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cs="Segoe UI"/>
              <w:sz w:val="20"/>
              <w:szCs w:val="20"/>
            </w:rPr>
            <w:id w:val="3082947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66" w:type="dxa"/>
                <w:vAlign w:val="center"/>
              </w:tcPr>
              <w:p w14:paraId="0D63D54F" w14:textId="7B0B9489" w:rsidR="009D3B6E" w:rsidRPr="006376E7" w:rsidRDefault="009D3B6E" w:rsidP="003E0C50">
                <w:pPr>
                  <w:pStyle w:val="SOBEStandard"/>
                  <w:jc w:val="center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C76621" w:rsidRPr="006376E7" w14:paraId="48989452" w14:textId="77777777" w:rsidTr="003E0C50">
        <w:trPr>
          <w:trHeight w:val="510"/>
        </w:trPr>
        <w:tc>
          <w:tcPr>
            <w:tcW w:w="2265" w:type="dxa"/>
            <w:vAlign w:val="center"/>
          </w:tcPr>
          <w:p w14:paraId="119DD0C7" w14:textId="758FFC22" w:rsidR="009D3B6E" w:rsidRPr="006376E7" w:rsidRDefault="009D3B6E" w:rsidP="00FC49FE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Ernährung (Zubereitung und Essbegleitung)</w:t>
            </w:r>
          </w:p>
        </w:tc>
        <w:sdt>
          <w:sdtPr>
            <w:rPr>
              <w:rFonts w:cs="Segoe UI"/>
              <w:sz w:val="20"/>
              <w:szCs w:val="20"/>
            </w:rPr>
            <w:id w:val="21297430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65" w:type="dxa"/>
                <w:vAlign w:val="center"/>
              </w:tcPr>
              <w:p w14:paraId="6E5F2EF1" w14:textId="1DEA318E" w:rsidR="009D3B6E" w:rsidRPr="006376E7" w:rsidRDefault="009D3B6E" w:rsidP="003E0C50">
                <w:pPr>
                  <w:pStyle w:val="SOBEStandard"/>
                  <w:jc w:val="center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cs="Segoe UI"/>
              <w:sz w:val="20"/>
              <w:szCs w:val="20"/>
            </w:rPr>
            <w:id w:val="15523378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66" w:type="dxa"/>
                <w:vAlign w:val="center"/>
              </w:tcPr>
              <w:p w14:paraId="5498CCC9" w14:textId="7B9DCCA2" w:rsidR="009D3B6E" w:rsidRPr="006376E7" w:rsidRDefault="009D3B6E" w:rsidP="003E0C50">
                <w:pPr>
                  <w:pStyle w:val="SOBEStandard"/>
                  <w:jc w:val="center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cs="Segoe UI"/>
              <w:sz w:val="20"/>
              <w:szCs w:val="20"/>
            </w:rPr>
            <w:id w:val="5255382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66" w:type="dxa"/>
                <w:vAlign w:val="center"/>
              </w:tcPr>
              <w:p w14:paraId="04F510F7" w14:textId="009F29BC" w:rsidR="009D3B6E" w:rsidRPr="006376E7" w:rsidRDefault="009D3B6E" w:rsidP="003E0C50">
                <w:pPr>
                  <w:pStyle w:val="SOBEStandard"/>
                  <w:jc w:val="center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C76621" w:rsidRPr="006376E7" w14:paraId="6EC9C9B2" w14:textId="77777777" w:rsidTr="003E0C50">
        <w:trPr>
          <w:trHeight w:val="510"/>
        </w:trPr>
        <w:tc>
          <w:tcPr>
            <w:tcW w:w="2265" w:type="dxa"/>
            <w:vAlign w:val="center"/>
          </w:tcPr>
          <w:p w14:paraId="207ED74C" w14:textId="574A47C9" w:rsidR="009D3B6E" w:rsidRPr="006376E7" w:rsidRDefault="009D3B6E" w:rsidP="00FC49FE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 xml:space="preserve">Lebenspraktische Tätigkeiten </w:t>
            </w:r>
          </w:p>
        </w:tc>
        <w:sdt>
          <w:sdtPr>
            <w:rPr>
              <w:rFonts w:cs="Segoe UI"/>
              <w:sz w:val="20"/>
              <w:szCs w:val="20"/>
            </w:rPr>
            <w:id w:val="20295145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65" w:type="dxa"/>
                <w:vAlign w:val="center"/>
              </w:tcPr>
              <w:p w14:paraId="3D16395B" w14:textId="3F2D1443" w:rsidR="009D3B6E" w:rsidRPr="006376E7" w:rsidRDefault="009D3B6E" w:rsidP="003E0C50">
                <w:pPr>
                  <w:pStyle w:val="SOBEStandard"/>
                  <w:jc w:val="center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cs="Segoe UI"/>
              <w:sz w:val="20"/>
              <w:szCs w:val="20"/>
            </w:rPr>
            <w:id w:val="-5452921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66" w:type="dxa"/>
                <w:vAlign w:val="center"/>
              </w:tcPr>
              <w:p w14:paraId="18A31B1F" w14:textId="20D94BBE" w:rsidR="009D3B6E" w:rsidRPr="006376E7" w:rsidRDefault="009D3B6E" w:rsidP="003E0C50">
                <w:pPr>
                  <w:pStyle w:val="SOBEStandard"/>
                  <w:jc w:val="center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cs="Segoe UI"/>
              <w:sz w:val="20"/>
              <w:szCs w:val="20"/>
            </w:rPr>
            <w:id w:val="-3669860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66" w:type="dxa"/>
                <w:vAlign w:val="center"/>
              </w:tcPr>
              <w:p w14:paraId="44543D8B" w14:textId="66CADF7E" w:rsidR="009D3B6E" w:rsidRPr="006376E7" w:rsidRDefault="009D3B6E" w:rsidP="003E0C50">
                <w:pPr>
                  <w:pStyle w:val="SOBEStandard"/>
                  <w:jc w:val="center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C76621" w:rsidRPr="006376E7" w14:paraId="621BE6A6" w14:textId="77777777" w:rsidTr="003E0C50">
        <w:trPr>
          <w:trHeight w:val="510"/>
        </w:trPr>
        <w:tc>
          <w:tcPr>
            <w:tcW w:w="2265" w:type="dxa"/>
            <w:vAlign w:val="center"/>
          </w:tcPr>
          <w:p w14:paraId="4E4BA773" w14:textId="226168BC" w:rsidR="009D3B6E" w:rsidRPr="006376E7" w:rsidRDefault="009D3B6E" w:rsidP="00FC49FE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 xml:space="preserve">Freizeitgestaltung </w:t>
            </w:r>
          </w:p>
        </w:tc>
        <w:sdt>
          <w:sdtPr>
            <w:rPr>
              <w:rFonts w:cs="Segoe UI"/>
              <w:sz w:val="20"/>
              <w:szCs w:val="20"/>
            </w:rPr>
            <w:id w:val="21284323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65" w:type="dxa"/>
                <w:vAlign w:val="center"/>
              </w:tcPr>
              <w:p w14:paraId="4763D54C" w14:textId="63D731E5" w:rsidR="009D3B6E" w:rsidRPr="006376E7" w:rsidRDefault="009D3B6E" w:rsidP="003E0C50">
                <w:pPr>
                  <w:pStyle w:val="SOBEStandard"/>
                  <w:jc w:val="center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cs="Segoe UI"/>
              <w:sz w:val="20"/>
              <w:szCs w:val="20"/>
            </w:rPr>
            <w:id w:val="-1365359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66" w:type="dxa"/>
                <w:vAlign w:val="center"/>
              </w:tcPr>
              <w:p w14:paraId="5BFA9B60" w14:textId="136A1BD5" w:rsidR="009D3B6E" w:rsidRPr="006376E7" w:rsidRDefault="009D3B6E" w:rsidP="003E0C50">
                <w:pPr>
                  <w:pStyle w:val="SOBEStandard"/>
                  <w:jc w:val="center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cs="Segoe UI"/>
              <w:sz w:val="20"/>
              <w:szCs w:val="20"/>
            </w:rPr>
            <w:id w:val="5343216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66" w:type="dxa"/>
                <w:vAlign w:val="center"/>
              </w:tcPr>
              <w:p w14:paraId="382798C1" w14:textId="2BB8C7C5" w:rsidR="009D3B6E" w:rsidRPr="006376E7" w:rsidRDefault="009D3B6E" w:rsidP="003E0C50">
                <w:pPr>
                  <w:pStyle w:val="SOBEStandard"/>
                  <w:jc w:val="center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C76621" w:rsidRPr="006376E7" w14:paraId="21D4BC16" w14:textId="77777777" w:rsidTr="003E0C50">
        <w:trPr>
          <w:trHeight w:val="510"/>
        </w:trPr>
        <w:tc>
          <w:tcPr>
            <w:tcW w:w="2265" w:type="dxa"/>
            <w:vAlign w:val="center"/>
          </w:tcPr>
          <w:p w14:paraId="24E3E277" w14:textId="453AA798" w:rsidR="009D3B6E" w:rsidRPr="006376E7" w:rsidRDefault="009D3B6E" w:rsidP="00FC49FE">
            <w:pPr>
              <w:pStyle w:val="SOBEStandard"/>
              <w:rPr>
                <w:rFonts w:cs="Segoe UI"/>
                <w:sz w:val="20"/>
                <w:szCs w:val="20"/>
              </w:rPr>
            </w:pPr>
            <w:r w:rsidRPr="006376E7">
              <w:rPr>
                <w:rFonts w:cs="Segoe UI"/>
                <w:sz w:val="20"/>
                <w:szCs w:val="20"/>
              </w:rPr>
              <w:t>Soziales und Zusammenleben</w:t>
            </w:r>
          </w:p>
        </w:tc>
        <w:sdt>
          <w:sdtPr>
            <w:rPr>
              <w:rFonts w:cs="Segoe UI"/>
              <w:sz w:val="20"/>
              <w:szCs w:val="20"/>
            </w:rPr>
            <w:id w:val="168918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65" w:type="dxa"/>
                <w:vAlign w:val="center"/>
              </w:tcPr>
              <w:p w14:paraId="5573A6C0" w14:textId="1A78D356" w:rsidR="009D3B6E" w:rsidRPr="006376E7" w:rsidRDefault="009D3B6E" w:rsidP="003E0C50">
                <w:pPr>
                  <w:pStyle w:val="SOBEStandard"/>
                  <w:jc w:val="center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cs="Segoe UI"/>
              <w:sz w:val="20"/>
              <w:szCs w:val="20"/>
            </w:rPr>
            <w:id w:val="-2165857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66" w:type="dxa"/>
                <w:vAlign w:val="center"/>
              </w:tcPr>
              <w:p w14:paraId="50D10471" w14:textId="0622C8BF" w:rsidR="009D3B6E" w:rsidRPr="006376E7" w:rsidRDefault="009D3B6E" w:rsidP="003E0C50">
                <w:pPr>
                  <w:pStyle w:val="SOBEStandard"/>
                  <w:jc w:val="center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cs="Segoe UI"/>
              <w:sz w:val="20"/>
              <w:szCs w:val="20"/>
            </w:rPr>
            <w:id w:val="21153984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66" w:type="dxa"/>
                <w:vAlign w:val="center"/>
              </w:tcPr>
              <w:p w14:paraId="7DA44414" w14:textId="6DCFAD8E" w:rsidR="009D3B6E" w:rsidRPr="006376E7" w:rsidRDefault="009D3B6E" w:rsidP="003E0C50">
                <w:pPr>
                  <w:pStyle w:val="SOBEStandard"/>
                  <w:jc w:val="center"/>
                  <w:rPr>
                    <w:rFonts w:cs="Segoe UI"/>
                    <w:sz w:val="20"/>
                    <w:szCs w:val="20"/>
                  </w:rPr>
                </w:pPr>
                <w:r w:rsidRPr="006376E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</w:tbl>
    <w:p w14:paraId="5E23F8B1" w14:textId="77777777" w:rsidR="00916E11" w:rsidRPr="006376E7" w:rsidRDefault="00916E11" w:rsidP="000F287A">
      <w:pPr>
        <w:pStyle w:val="SOBEStandard"/>
        <w:rPr>
          <w:rFonts w:cs="Segoe UI"/>
          <w:sz w:val="20"/>
          <w:szCs w:val="20"/>
        </w:rPr>
      </w:pPr>
    </w:p>
    <w:p w14:paraId="6692B23C" w14:textId="77777777" w:rsidR="000F287A" w:rsidRPr="006376E7" w:rsidRDefault="000F287A" w:rsidP="000F287A">
      <w:pPr>
        <w:pStyle w:val="SOBEStandard"/>
        <w:rPr>
          <w:rFonts w:cs="Segoe UI"/>
          <w:b/>
          <w:bCs/>
          <w:sz w:val="20"/>
          <w:szCs w:val="20"/>
        </w:rPr>
      </w:pPr>
      <w:r w:rsidRPr="006376E7">
        <w:rPr>
          <w:rFonts w:cs="Segoe UI"/>
          <w:b/>
          <w:bCs/>
          <w:sz w:val="20"/>
          <w:szCs w:val="20"/>
        </w:rPr>
        <w:t xml:space="preserve">Weitere Bemerkungen, wichtige Mitteilungen zum Unterstützungsbedarf  </w:t>
      </w:r>
    </w:p>
    <w:sdt>
      <w:sdtPr>
        <w:rPr>
          <w:rFonts w:cs="Segoe UI"/>
          <w:sz w:val="20"/>
          <w:szCs w:val="20"/>
        </w:rPr>
        <w:id w:val="261345890"/>
        <w:placeholder>
          <w:docPart w:val="DefaultPlaceholder_-1854013440"/>
        </w:placeholder>
      </w:sdtPr>
      <w:sdtEndPr/>
      <w:sdtContent>
        <w:sdt>
          <w:sdtPr>
            <w:rPr>
              <w:rFonts w:cs="Segoe UI"/>
              <w:sz w:val="20"/>
              <w:szCs w:val="20"/>
            </w:rPr>
            <w:id w:val="533772035"/>
            <w:placeholder>
              <w:docPart w:val="4909F437311245929EB27DB4C65E316B"/>
            </w:placeholder>
          </w:sdtPr>
          <w:sdtEndPr/>
          <w:sdtContent>
            <w:p w14:paraId="24CC9305" w14:textId="24F4E3AC" w:rsidR="000F287A" w:rsidRPr="006376E7" w:rsidRDefault="00BF7294" w:rsidP="000F287A">
              <w:pPr>
                <w:pStyle w:val="SOBEStandard"/>
                <w:rPr>
                  <w:rFonts w:cs="Segoe UI"/>
                  <w:sz w:val="20"/>
                  <w:szCs w:val="20"/>
                </w:rPr>
              </w:pPr>
              <w:r w:rsidRPr="006376E7">
                <w:rPr>
                  <w:rStyle w:val="Platzhaltertext"/>
                  <w:rFonts w:cs="Segoe UI"/>
                  <w:sz w:val="20"/>
                  <w:szCs w:val="20"/>
                </w:rPr>
                <w:t>Text eingeben</w:t>
              </w:r>
            </w:p>
          </w:sdtContent>
        </w:sdt>
      </w:sdtContent>
    </w:sdt>
    <w:p w14:paraId="692B7305" w14:textId="77777777" w:rsidR="00BF7294" w:rsidRPr="006376E7" w:rsidRDefault="00BF7294" w:rsidP="000F287A">
      <w:pPr>
        <w:pStyle w:val="SOBEStandard"/>
        <w:rPr>
          <w:rFonts w:cs="Segoe UI"/>
          <w:b/>
          <w:bCs/>
          <w:sz w:val="20"/>
          <w:szCs w:val="20"/>
        </w:rPr>
      </w:pPr>
    </w:p>
    <w:p w14:paraId="359D4500" w14:textId="3EE3C4F8" w:rsidR="000F287A" w:rsidRPr="00AB0A7E" w:rsidRDefault="000F287A" w:rsidP="000F287A">
      <w:pPr>
        <w:pStyle w:val="SOBEStandard"/>
        <w:rPr>
          <w:rFonts w:cs="Segoe UI"/>
          <w:b/>
          <w:bCs/>
          <w:sz w:val="20"/>
          <w:szCs w:val="20"/>
        </w:rPr>
      </w:pPr>
      <w:r w:rsidRPr="00AB0A7E">
        <w:rPr>
          <w:rFonts w:cs="Segoe UI"/>
          <w:b/>
          <w:bCs/>
          <w:sz w:val="20"/>
          <w:szCs w:val="20"/>
        </w:rPr>
        <w:t xml:space="preserve">Wo und wie habe ich bisher gewohnt? </w:t>
      </w:r>
      <w:r w:rsidRPr="00AB0A7E">
        <w:rPr>
          <w:rFonts w:cs="Segoe UI"/>
          <w:b/>
          <w:bCs/>
          <w:sz w:val="20"/>
          <w:szCs w:val="20"/>
        </w:rPr>
        <w:tab/>
        <w:t xml:space="preserve">Von </w:t>
      </w:r>
      <w:sdt>
        <w:sdtPr>
          <w:rPr>
            <w:rFonts w:cs="Segoe UI"/>
            <w:b/>
            <w:bCs/>
            <w:sz w:val="20"/>
            <w:szCs w:val="20"/>
          </w:rPr>
          <w:id w:val="1758866523"/>
          <w:placeholder>
            <w:docPart w:val="720A4CDC6A094B399FFC71E81B47B9E8"/>
          </w:placeholder>
          <w:showingPlcHdr/>
          <w:date>
            <w:dateFormat w:val="dd.MM.yyyy"/>
            <w:lid w:val="de-CH"/>
            <w:storeMappedDataAs w:val="dateTime"/>
            <w:calendar w:val="gregorian"/>
          </w:date>
        </w:sdtPr>
        <w:sdtEndPr/>
        <w:sdtContent>
          <w:r w:rsidR="00AB0A7E" w:rsidRPr="00AB0A7E">
            <w:rPr>
              <w:rStyle w:val="Platzhaltertext"/>
              <w:b/>
              <w:bCs/>
              <w:sz w:val="20"/>
              <w:szCs w:val="20"/>
            </w:rPr>
            <w:t>Datum</w:t>
          </w:r>
        </w:sdtContent>
      </w:sdt>
      <w:r w:rsidR="00084A41" w:rsidRPr="00AB0A7E">
        <w:rPr>
          <w:rFonts w:cs="Segoe UI"/>
          <w:b/>
          <w:bCs/>
          <w:sz w:val="20"/>
          <w:szCs w:val="20"/>
        </w:rPr>
        <w:t xml:space="preserve"> bis </w:t>
      </w:r>
      <w:sdt>
        <w:sdtPr>
          <w:rPr>
            <w:rFonts w:cs="Segoe UI"/>
            <w:b/>
            <w:bCs/>
            <w:sz w:val="20"/>
            <w:szCs w:val="20"/>
          </w:rPr>
          <w:id w:val="-1194834794"/>
          <w:placeholder>
            <w:docPart w:val="FDE6D13F8C4C4008A00F80AEE5516E6C"/>
          </w:placeholder>
          <w:showingPlcHdr/>
          <w:date>
            <w:dateFormat w:val="dd.MM.yyyy"/>
            <w:lid w:val="de-CH"/>
            <w:storeMappedDataAs w:val="dateTime"/>
            <w:calendar w:val="gregorian"/>
          </w:date>
        </w:sdtPr>
        <w:sdtEndPr/>
        <w:sdtContent>
          <w:r w:rsidR="00AB0A7E" w:rsidRPr="00AB0A7E">
            <w:rPr>
              <w:rStyle w:val="Platzhaltertext"/>
              <w:b/>
              <w:bCs/>
              <w:sz w:val="20"/>
              <w:szCs w:val="20"/>
            </w:rPr>
            <w:t>Datum</w:t>
          </w:r>
        </w:sdtContent>
      </w:sdt>
    </w:p>
    <w:sdt>
      <w:sdtPr>
        <w:rPr>
          <w:rFonts w:cs="Segoe UI"/>
          <w:sz w:val="20"/>
          <w:szCs w:val="20"/>
        </w:rPr>
        <w:id w:val="-1657537654"/>
        <w:placeholder>
          <w:docPart w:val="138A876EC1FB42AE8A2B2C8E16B32833"/>
        </w:placeholder>
      </w:sdtPr>
      <w:sdtEndPr/>
      <w:sdtContent>
        <w:p w14:paraId="5656BBD8" w14:textId="205BAE5E" w:rsidR="00CC6A82" w:rsidRPr="006376E7" w:rsidRDefault="00BF7294" w:rsidP="000F287A">
          <w:pPr>
            <w:pStyle w:val="SOBEStandard"/>
            <w:rPr>
              <w:rFonts w:cs="Segoe UI"/>
              <w:sz w:val="20"/>
              <w:szCs w:val="20"/>
            </w:rPr>
          </w:pPr>
          <w:r w:rsidRPr="006376E7">
            <w:rPr>
              <w:rStyle w:val="Platzhaltertext"/>
              <w:rFonts w:cs="Segoe UI"/>
              <w:sz w:val="20"/>
              <w:szCs w:val="20"/>
            </w:rPr>
            <w:t>Text eingeben</w:t>
          </w:r>
        </w:p>
      </w:sdtContent>
    </w:sdt>
    <w:p w14:paraId="2582A619" w14:textId="77777777" w:rsidR="00B47C26" w:rsidRPr="006376E7" w:rsidRDefault="00B47C26" w:rsidP="000F287A">
      <w:pPr>
        <w:pStyle w:val="SOBEStandard"/>
        <w:rPr>
          <w:rFonts w:cs="Segoe UI"/>
          <w:b/>
          <w:bCs/>
          <w:sz w:val="20"/>
          <w:szCs w:val="20"/>
        </w:rPr>
      </w:pPr>
    </w:p>
    <w:p w14:paraId="0C05C4F2" w14:textId="3C76680E" w:rsidR="00CC6A82" w:rsidRPr="006376E7" w:rsidRDefault="00B47C26" w:rsidP="000F287A">
      <w:pPr>
        <w:pStyle w:val="SOBEStandard"/>
        <w:rPr>
          <w:rFonts w:cs="Segoe UI"/>
          <w:b/>
          <w:bCs/>
          <w:sz w:val="20"/>
          <w:szCs w:val="20"/>
        </w:rPr>
      </w:pPr>
      <w:r w:rsidRPr="006376E7">
        <w:rPr>
          <w:rFonts w:cs="Segoe UI"/>
          <w:b/>
          <w:bCs/>
          <w:sz w:val="20"/>
          <w:szCs w:val="20"/>
        </w:rPr>
        <w:t>Kontaktangaben SONNENBERG</w:t>
      </w:r>
    </w:p>
    <w:p w14:paraId="65A38A91" w14:textId="51FC3382" w:rsidR="000F287A" w:rsidRPr="006376E7" w:rsidRDefault="000F287A" w:rsidP="000F287A">
      <w:pPr>
        <w:pStyle w:val="SOBEStandard"/>
        <w:rPr>
          <w:rFonts w:cs="Segoe UI"/>
          <w:sz w:val="20"/>
          <w:szCs w:val="20"/>
        </w:rPr>
      </w:pPr>
      <w:r w:rsidRPr="006376E7">
        <w:rPr>
          <w:rFonts w:cs="Segoe UI"/>
          <w:sz w:val="20"/>
          <w:szCs w:val="20"/>
        </w:rPr>
        <w:t xml:space="preserve">Bitte senden Sie das vollständig ausgefüllte Formular an: </w:t>
      </w:r>
    </w:p>
    <w:p w14:paraId="4E07C533" w14:textId="009ED61C" w:rsidR="000F287A" w:rsidRPr="006376E7" w:rsidRDefault="00916E11" w:rsidP="000F287A">
      <w:pPr>
        <w:pStyle w:val="SOBEStandard"/>
        <w:rPr>
          <w:rFonts w:cs="Segoe UI"/>
          <w:sz w:val="20"/>
          <w:szCs w:val="20"/>
        </w:rPr>
      </w:pPr>
      <w:r w:rsidRPr="006376E7">
        <w:rPr>
          <w:rFonts w:cs="Segoe UI"/>
          <w:sz w:val="20"/>
          <w:szCs w:val="20"/>
        </w:rPr>
        <w:t>SONNENBERG</w:t>
      </w:r>
      <w:r w:rsidR="000F287A" w:rsidRPr="006376E7">
        <w:rPr>
          <w:rFonts w:cs="Segoe UI"/>
          <w:sz w:val="20"/>
          <w:szCs w:val="20"/>
        </w:rPr>
        <w:t xml:space="preserve">, </w:t>
      </w:r>
      <w:r w:rsidRPr="006376E7">
        <w:rPr>
          <w:rFonts w:cs="Segoe UI"/>
          <w:sz w:val="20"/>
          <w:szCs w:val="20"/>
        </w:rPr>
        <w:t>Intake</w:t>
      </w:r>
      <w:r w:rsidR="000F287A" w:rsidRPr="006376E7">
        <w:rPr>
          <w:rFonts w:cs="Segoe UI"/>
          <w:sz w:val="20"/>
          <w:szCs w:val="20"/>
        </w:rPr>
        <w:t xml:space="preserve">, </w:t>
      </w:r>
      <w:r w:rsidRPr="006376E7">
        <w:rPr>
          <w:rFonts w:cs="Segoe UI"/>
          <w:sz w:val="20"/>
          <w:szCs w:val="20"/>
        </w:rPr>
        <w:t>Landhausstrasse 20, 6340 Baar</w:t>
      </w:r>
      <w:r w:rsidR="000F287A" w:rsidRPr="006376E7">
        <w:rPr>
          <w:rFonts w:cs="Segoe UI"/>
          <w:sz w:val="20"/>
          <w:szCs w:val="20"/>
        </w:rPr>
        <w:t xml:space="preserve"> oder per E-Mail</w:t>
      </w:r>
      <w:r w:rsidR="0098078F" w:rsidRPr="006376E7">
        <w:rPr>
          <w:rFonts w:cs="Segoe UI"/>
          <w:sz w:val="20"/>
          <w:szCs w:val="20"/>
        </w:rPr>
        <w:t xml:space="preserve"> </w:t>
      </w:r>
      <w:r w:rsidR="000F287A" w:rsidRPr="006376E7">
        <w:rPr>
          <w:rFonts w:cs="Segoe UI"/>
          <w:sz w:val="20"/>
          <w:szCs w:val="20"/>
        </w:rPr>
        <w:t xml:space="preserve">an: </w:t>
      </w:r>
      <w:hyperlink r:id="rId11" w:history="1">
        <w:r w:rsidR="00783C23" w:rsidRPr="006376E7">
          <w:rPr>
            <w:rStyle w:val="Hyperlink"/>
            <w:rFonts w:cs="Segoe UI"/>
            <w:sz w:val="20"/>
            <w:szCs w:val="20"/>
          </w:rPr>
          <w:t>anfrage@sonnenberg-baar.ch</w:t>
        </w:r>
      </w:hyperlink>
      <w:r w:rsidR="00783C23" w:rsidRPr="006376E7">
        <w:rPr>
          <w:rFonts w:cs="Segoe UI"/>
          <w:sz w:val="20"/>
          <w:szCs w:val="20"/>
        </w:rPr>
        <w:t xml:space="preserve"> (</w:t>
      </w:r>
      <w:r w:rsidR="006538F1" w:rsidRPr="006376E7">
        <w:rPr>
          <w:rFonts w:cs="Segoe UI"/>
          <w:sz w:val="20"/>
          <w:szCs w:val="20"/>
        </w:rPr>
        <w:t>a</w:t>
      </w:r>
      <w:r w:rsidR="00783C23" w:rsidRPr="006376E7">
        <w:rPr>
          <w:rFonts w:cs="Segoe UI"/>
          <w:sz w:val="20"/>
          <w:szCs w:val="20"/>
        </w:rPr>
        <w:t>us Datenschutzgründen bitte HIN-</w:t>
      </w:r>
      <w:r w:rsidR="00153A36" w:rsidRPr="006376E7">
        <w:rPr>
          <w:rFonts w:cs="Segoe UI"/>
          <w:sz w:val="20"/>
          <w:szCs w:val="20"/>
        </w:rPr>
        <w:t>v</w:t>
      </w:r>
      <w:r w:rsidR="00783C23" w:rsidRPr="006376E7">
        <w:rPr>
          <w:rFonts w:cs="Segoe UI"/>
          <w:sz w:val="20"/>
          <w:szCs w:val="20"/>
        </w:rPr>
        <w:t xml:space="preserve">erschlüsselt </w:t>
      </w:r>
      <w:r w:rsidR="006538F1" w:rsidRPr="006376E7">
        <w:rPr>
          <w:rFonts w:cs="Segoe UI"/>
          <w:sz w:val="20"/>
          <w:szCs w:val="20"/>
        </w:rPr>
        <w:t>mailen</w:t>
      </w:r>
      <w:r w:rsidR="00783C23" w:rsidRPr="006376E7">
        <w:rPr>
          <w:rFonts w:cs="Segoe UI"/>
          <w:sz w:val="20"/>
          <w:szCs w:val="20"/>
        </w:rPr>
        <w:t>)</w:t>
      </w:r>
    </w:p>
    <w:p w14:paraId="6260637D" w14:textId="2BD4B46A" w:rsidR="00E422B6" w:rsidRPr="006376E7" w:rsidRDefault="000F287A" w:rsidP="00916E11">
      <w:pPr>
        <w:pStyle w:val="SOBEStandard"/>
        <w:rPr>
          <w:rFonts w:cs="Segoe UI"/>
          <w:sz w:val="20"/>
          <w:szCs w:val="20"/>
        </w:rPr>
      </w:pPr>
      <w:r w:rsidRPr="006376E7">
        <w:rPr>
          <w:rFonts w:cs="Segoe UI"/>
          <w:sz w:val="20"/>
          <w:szCs w:val="20"/>
        </w:rPr>
        <w:t xml:space="preserve">Bei Fragen erreichen Sie uns unter der Nummer: </w:t>
      </w:r>
      <w:r w:rsidR="00CC6A82" w:rsidRPr="006376E7">
        <w:rPr>
          <w:rFonts w:cs="Segoe UI"/>
          <w:sz w:val="20"/>
          <w:szCs w:val="20"/>
        </w:rPr>
        <w:t>041 767 78 33</w:t>
      </w:r>
    </w:p>
    <w:sectPr w:rsidR="00E422B6" w:rsidRPr="006376E7" w:rsidSect="0013300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134" w:left="1417" w:header="2211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A1A2EF" w14:textId="77777777" w:rsidR="004218D2" w:rsidRPr="0060696A" w:rsidRDefault="004218D2" w:rsidP="0060696A">
      <w:r>
        <w:separator/>
      </w:r>
    </w:p>
  </w:endnote>
  <w:endnote w:type="continuationSeparator" w:id="0">
    <w:p w14:paraId="5D15CB70" w14:textId="77777777" w:rsidR="004218D2" w:rsidRPr="0060696A" w:rsidRDefault="004218D2" w:rsidP="00606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2450E" w14:textId="77777777" w:rsidR="00802250" w:rsidRDefault="00802250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79645" w14:textId="77777777" w:rsidR="00621968" w:rsidRPr="0060696A" w:rsidRDefault="00621968" w:rsidP="00A460BA">
    <w:pPr>
      <w:pStyle w:val="SOBEFusszeile"/>
    </w:pPr>
  </w:p>
  <w:p w14:paraId="15AC93EF" w14:textId="77777777" w:rsidR="00105B27" w:rsidRPr="0060696A" w:rsidRDefault="00105B27" w:rsidP="00A460BA">
    <w:pPr>
      <w:pStyle w:val="SOBEFusszeile"/>
    </w:pPr>
  </w:p>
  <w:p w14:paraId="18B3FA83" w14:textId="77777777" w:rsidR="00E3279B" w:rsidRPr="00743CE1" w:rsidRDefault="00105B27" w:rsidP="00A460BA">
    <w:pPr>
      <w:pStyle w:val="SOBEFusszeile"/>
      <w:rPr>
        <w:rFonts w:ascii="Segoe UI" w:hAnsi="Segoe UI" w:cs="Segoe UI"/>
      </w:rPr>
    </w:pPr>
    <w:r w:rsidRPr="00743CE1">
      <w:rPr>
        <w:rFonts w:ascii="Segoe UI" w:hAnsi="Segoe UI" w:cs="Segoe UI"/>
      </w:rPr>
      <w:t xml:space="preserve">Seite </w:t>
    </w:r>
    <w:r w:rsidRPr="00743CE1">
      <w:rPr>
        <w:rFonts w:ascii="Segoe UI" w:hAnsi="Segoe UI" w:cs="Segoe UI"/>
      </w:rPr>
      <w:fldChar w:fldCharType="begin"/>
    </w:r>
    <w:r w:rsidRPr="00743CE1">
      <w:rPr>
        <w:rFonts w:ascii="Segoe UI" w:hAnsi="Segoe UI" w:cs="Segoe UI"/>
      </w:rPr>
      <w:instrText xml:space="preserve"> PAGE </w:instrText>
    </w:r>
    <w:r w:rsidRPr="00743CE1">
      <w:rPr>
        <w:rFonts w:ascii="Segoe UI" w:hAnsi="Segoe UI" w:cs="Segoe UI"/>
      </w:rPr>
      <w:fldChar w:fldCharType="separate"/>
    </w:r>
    <w:r w:rsidRPr="00743CE1">
      <w:rPr>
        <w:rFonts w:ascii="Segoe UI" w:hAnsi="Segoe UI" w:cs="Segoe UI"/>
      </w:rPr>
      <w:t>1</w:t>
    </w:r>
    <w:r w:rsidRPr="00743CE1">
      <w:rPr>
        <w:rFonts w:ascii="Segoe UI" w:hAnsi="Segoe UI" w:cs="Segoe UI"/>
      </w:rPr>
      <w:fldChar w:fldCharType="end"/>
    </w:r>
    <w:r w:rsidRPr="00743CE1">
      <w:rPr>
        <w:rFonts w:ascii="Segoe UI" w:hAnsi="Segoe UI" w:cs="Segoe UI"/>
      </w:rPr>
      <w:t xml:space="preserve"> von </w:t>
    </w:r>
    <w:r w:rsidR="00593823" w:rsidRPr="00743CE1">
      <w:rPr>
        <w:rFonts w:ascii="Segoe UI" w:hAnsi="Segoe UI" w:cs="Segoe UI"/>
      </w:rPr>
      <w:fldChar w:fldCharType="begin"/>
    </w:r>
    <w:r w:rsidR="00593823" w:rsidRPr="00743CE1">
      <w:rPr>
        <w:rFonts w:ascii="Segoe UI" w:hAnsi="Segoe UI" w:cs="Segoe UI"/>
      </w:rPr>
      <w:instrText xml:space="preserve"> NUMPAGES   \* MERGEFORMAT </w:instrText>
    </w:r>
    <w:r w:rsidR="00593823" w:rsidRPr="00743CE1">
      <w:rPr>
        <w:rFonts w:ascii="Segoe UI" w:hAnsi="Segoe UI" w:cs="Segoe UI"/>
      </w:rPr>
      <w:fldChar w:fldCharType="separate"/>
    </w:r>
    <w:r w:rsidR="00593823" w:rsidRPr="00743CE1">
      <w:rPr>
        <w:rFonts w:ascii="Segoe UI" w:hAnsi="Segoe UI" w:cs="Segoe UI"/>
        <w:noProof/>
      </w:rPr>
      <w:t>3</w:t>
    </w:r>
    <w:r w:rsidR="00593823" w:rsidRPr="00743CE1">
      <w:rPr>
        <w:rFonts w:ascii="Segoe UI" w:hAnsi="Segoe UI" w:cs="Segoe UI"/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25971597"/>
      <w:docPartObj>
        <w:docPartGallery w:val="Page Numbers (Bottom of Page)"/>
        <w:docPartUnique/>
      </w:docPartObj>
    </w:sdtPr>
    <w:sdtEndPr>
      <w:rPr>
        <w:rFonts w:ascii="Segoe UI" w:hAnsi="Segoe UI" w:cs="Segoe UI"/>
      </w:rPr>
    </w:sdtEndPr>
    <w:sdtContent>
      <w:p w14:paraId="388E2B78" w14:textId="77777777" w:rsidR="00355DEA" w:rsidRPr="0060696A" w:rsidRDefault="00355DEA" w:rsidP="00603259">
        <w:pPr>
          <w:pStyle w:val="SOBEFusszeile"/>
        </w:pPr>
        <w:r w:rsidRPr="00B109C3">
          <w:rPr>
            <w:noProof/>
          </w:rPr>
          <w:drawing>
            <wp:anchor distT="0" distB="0" distL="114300" distR="114300" simplePos="0" relativeHeight="251658242" behindDoc="0" locked="0" layoutInCell="1" allowOverlap="1" wp14:anchorId="542795FA" wp14:editId="0DB17F00">
              <wp:simplePos x="0" y="0"/>
              <wp:positionH relativeFrom="margin">
                <wp:posOffset>-635</wp:posOffset>
              </wp:positionH>
              <wp:positionV relativeFrom="paragraph">
                <wp:posOffset>81859</wp:posOffset>
              </wp:positionV>
              <wp:extent cx="3754755" cy="381635"/>
              <wp:effectExtent l="0" t="0" r="0" b="0"/>
              <wp:wrapNone/>
              <wp:docPr id="353615317" name="Grafik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21503256" name="Grafik 221503256"/>
                      <pic:cNvPicPr/>
                    </pic:nvPicPr>
                    <pic:blipFill rotWithShape="1"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b="16745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754755" cy="381635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anchor>
          </w:drawing>
        </w:r>
        <w:r w:rsidR="00133009" w:rsidRPr="00A0522D">
          <w:tab/>
        </w:r>
      </w:p>
      <w:p w14:paraId="4126654C" w14:textId="77777777" w:rsidR="007B28E9" w:rsidRPr="0060696A" w:rsidRDefault="007B28E9" w:rsidP="00603259">
        <w:pPr>
          <w:pStyle w:val="SOBEFusszeile"/>
        </w:pPr>
      </w:p>
      <w:p w14:paraId="7908F21E" w14:textId="77777777" w:rsidR="00316B47" w:rsidRPr="00255AAF" w:rsidRDefault="008C7522" w:rsidP="00603259">
        <w:pPr>
          <w:pStyle w:val="SOBEFusszeile"/>
          <w:rPr>
            <w:rFonts w:ascii="Segoe UI" w:hAnsi="Segoe UI" w:cs="Segoe UI"/>
          </w:rPr>
        </w:pPr>
        <w:r w:rsidRPr="00255AAF">
          <w:rPr>
            <w:rFonts w:ascii="Segoe UI" w:hAnsi="Segoe UI" w:cs="Segoe UI"/>
          </w:rPr>
          <w:t xml:space="preserve">Seite </w:t>
        </w:r>
        <w:r w:rsidRPr="00255AAF">
          <w:rPr>
            <w:rFonts w:ascii="Segoe UI" w:hAnsi="Segoe UI" w:cs="Segoe UI"/>
          </w:rPr>
          <w:fldChar w:fldCharType="begin"/>
        </w:r>
        <w:r w:rsidRPr="00255AAF">
          <w:rPr>
            <w:rFonts w:ascii="Segoe UI" w:hAnsi="Segoe UI" w:cs="Segoe UI"/>
          </w:rPr>
          <w:instrText xml:space="preserve"> PAGE </w:instrText>
        </w:r>
        <w:r w:rsidRPr="00255AAF">
          <w:rPr>
            <w:rFonts w:ascii="Segoe UI" w:hAnsi="Segoe UI" w:cs="Segoe UI"/>
          </w:rPr>
          <w:fldChar w:fldCharType="separate"/>
        </w:r>
        <w:r w:rsidRPr="00255AAF">
          <w:rPr>
            <w:rFonts w:ascii="Segoe UI" w:hAnsi="Segoe UI" w:cs="Segoe UI"/>
          </w:rPr>
          <w:t>1</w:t>
        </w:r>
        <w:r w:rsidRPr="00255AAF">
          <w:rPr>
            <w:rFonts w:ascii="Segoe UI" w:hAnsi="Segoe UI" w:cs="Segoe UI"/>
          </w:rPr>
          <w:fldChar w:fldCharType="end"/>
        </w:r>
        <w:r w:rsidRPr="00255AAF">
          <w:rPr>
            <w:rFonts w:ascii="Segoe UI" w:hAnsi="Segoe UI" w:cs="Segoe UI"/>
          </w:rPr>
          <w:t xml:space="preserve"> von </w:t>
        </w:r>
        <w:r w:rsidRPr="00255AAF">
          <w:rPr>
            <w:rFonts w:ascii="Segoe UI" w:hAnsi="Segoe UI" w:cs="Segoe UI"/>
          </w:rPr>
          <w:fldChar w:fldCharType="begin"/>
        </w:r>
        <w:r w:rsidRPr="00255AAF">
          <w:rPr>
            <w:rFonts w:ascii="Segoe UI" w:hAnsi="Segoe UI" w:cs="Segoe UI"/>
          </w:rPr>
          <w:instrText xml:space="preserve"> NUMPAGES   \* MERGEFORMAT </w:instrText>
        </w:r>
        <w:r w:rsidRPr="00255AAF">
          <w:rPr>
            <w:rFonts w:ascii="Segoe UI" w:hAnsi="Segoe UI" w:cs="Segoe UI"/>
          </w:rPr>
          <w:fldChar w:fldCharType="separate"/>
        </w:r>
        <w:r w:rsidRPr="00255AAF">
          <w:rPr>
            <w:rFonts w:ascii="Segoe UI" w:hAnsi="Segoe UI" w:cs="Segoe UI"/>
          </w:rPr>
          <w:t>3</w:t>
        </w:r>
        <w:r w:rsidRPr="00255AAF">
          <w:rPr>
            <w:rFonts w:ascii="Segoe UI" w:hAnsi="Segoe UI" w:cs="Segoe UI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06ECD5" w14:textId="77777777" w:rsidR="004218D2" w:rsidRPr="0060696A" w:rsidRDefault="004218D2" w:rsidP="0060696A">
      <w:r>
        <w:separator/>
      </w:r>
    </w:p>
  </w:footnote>
  <w:footnote w:type="continuationSeparator" w:id="0">
    <w:p w14:paraId="14660B59" w14:textId="77777777" w:rsidR="004218D2" w:rsidRPr="0060696A" w:rsidRDefault="004218D2" w:rsidP="00606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5C5DA" w14:textId="77777777" w:rsidR="00802250" w:rsidRDefault="0080225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342B2" w14:textId="77777777" w:rsidR="00E3279B" w:rsidRDefault="00355DEA">
    <w:pPr>
      <w:pStyle w:val="Kopfzeile"/>
    </w:pPr>
    <w:r w:rsidRPr="00B109C3">
      <w:rPr>
        <w:noProof/>
      </w:rPr>
      <w:drawing>
        <wp:anchor distT="0" distB="0" distL="114300" distR="114300" simplePos="0" relativeHeight="251658240" behindDoc="1" locked="0" layoutInCell="1" allowOverlap="1" wp14:anchorId="3C0AF5A7" wp14:editId="0B7EE28F">
          <wp:simplePos x="0" y="0"/>
          <wp:positionH relativeFrom="margin">
            <wp:posOffset>0</wp:posOffset>
          </wp:positionH>
          <wp:positionV relativeFrom="paragraph">
            <wp:posOffset>-898715</wp:posOffset>
          </wp:positionV>
          <wp:extent cx="1871980" cy="665480"/>
          <wp:effectExtent l="0" t="0" r="0" b="1270"/>
          <wp:wrapTight wrapText="bothSides">
            <wp:wrapPolygon edited="0">
              <wp:start x="1978" y="0"/>
              <wp:lineTo x="0" y="4947"/>
              <wp:lineTo x="0" y="11748"/>
              <wp:lineTo x="9891" y="19786"/>
              <wp:lineTo x="10111" y="21023"/>
              <wp:lineTo x="21322" y="21023"/>
              <wp:lineTo x="21322" y="3710"/>
              <wp:lineTo x="4176" y="0"/>
              <wp:lineTo x="1978" y="0"/>
            </wp:wrapPolygon>
          </wp:wrapTight>
          <wp:docPr id="1257181638" name="Grafik 1" descr="Ein Bild, das Text, Schrift, Screenshot, Grafiken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742492" name="Grafik 1" descr="Ein Bild, das Text, Schrift, Screenshot, Grafiken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71980" cy="665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234C" w:rsidRPr="0060696A">
      <w:ptab w:relativeTo="margin" w:alignment="lef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91D23" w14:textId="77777777" w:rsidR="000A234C" w:rsidRDefault="00584107">
    <w:pPr>
      <w:pStyle w:val="Kopfzeile"/>
    </w:pPr>
    <w:r w:rsidRPr="00B109C3">
      <w:rPr>
        <w:noProof/>
      </w:rPr>
      <w:drawing>
        <wp:anchor distT="0" distB="0" distL="114300" distR="114300" simplePos="0" relativeHeight="251658241" behindDoc="1" locked="0" layoutInCell="1" allowOverlap="1" wp14:anchorId="1DC64817" wp14:editId="5AC8606A">
          <wp:simplePos x="0" y="0"/>
          <wp:positionH relativeFrom="margin">
            <wp:align>left</wp:align>
          </wp:positionH>
          <wp:positionV relativeFrom="paragraph">
            <wp:posOffset>-898498</wp:posOffset>
          </wp:positionV>
          <wp:extent cx="1872000" cy="666000"/>
          <wp:effectExtent l="0" t="0" r="0" b="1270"/>
          <wp:wrapTight wrapText="bothSides">
            <wp:wrapPolygon edited="0">
              <wp:start x="1978" y="0"/>
              <wp:lineTo x="0" y="4947"/>
              <wp:lineTo x="0" y="11748"/>
              <wp:lineTo x="9891" y="19786"/>
              <wp:lineTo x="10111" y="21023"/>
              <wp:lineTo x="21322" y="21023"/>
              <wp:lineTo x="21322" y="3710"/>
              <wp:lineTo x="4176" y="0"/>
              <wp:lineTo x="1978" y="0"/>
            </wp:wrapPolygon>
          </wp:wrapTight>
          <wp:docPr id="1885607471" name="Grafik 1" descr="Ein Bild, das Text, Schrift, Screenshot, Grafiken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742492" name="Grafik 1" descr="Ein Bild, das Text, Schrift, Screenshot, Grafiken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72000" cy="66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95776"/>
    <w:multiLevelType w:val="multilevel"/>
    <w:tmpl w:val="0D0CDB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1872A8"/>
    <w:multiLevelType w:val="multilevel"/>
    <w:tmpl w:val="E79268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A812BB"/>
    <w:multiLevelType w:val="hybridMultilevel"/>
    <w:tmpl w:val="899A56A8"/>
    <w:lvl w:ilvl="0" w:tplc="753600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6937C2"/>
    <w:multiLevelType w:val="hybridMultilevel"/>
    <w:tmpl w:val="7BA29B92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B50FE"/>
    <w:multiLevelType w:val="multilevel"/>
    <w:tmpl w:val="C72EC8D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69709D"/>
    <w:multiLevelType w:val="hybridMultilevel"/>
    <w:tmpl w:val="D1E6EC48"/>
    <w:lvl w:ilvl="0" w:tplc="2D5465AE">
      <w:start w:val="1"/>
      <w:numFmt w:val="bullet"/>
      <w:pStyle w:val="SOBEAufzhlung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A42EDD"/>
    <w:multiLevelType w:val="multilevel"/>
    <w:tmpl w:val="4C40CB8A"/>
    <w:lvl w:ilvl="0">
      <w:start w:val="1"/>
      <w:numFmt w:val="decimal"/>
      <w:pStyle w:val="berschrift1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0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berschrift3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36" w:hanging="28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420" w:hanging="284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88" w:hanging="28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72" w:hanging="284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56" w:hanging="284"/>
      </w:pPr>
      <w:rPr>
        <w:rFonts w:hint="default"/>
      </w:rPr>
    </w:lvl>
  </w:abstractNum>
  <w:abstractNum w:abstractNumId="7" w15:restartNumberingAfterBreak="0">
    <w:nsid w:val="4FA544B1"/>
    <w:multiLevelType w:val="hybridMultilevel"/>
    <w:tmpl w:val="78664840"/>
    <w:lvl w:ilvl="0" w:tplc="753600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8E6E88"/>
    <w:multiLevelType w:val="multilevel"/>
    <w:tmpl w:val="4D622B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05517456">
    <w:abstractNumId w:val="6"/>
  </w:num>
  <w:num w:numId="2" w16cid:durableId="10111005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25518607">
    <w:abstractNumId w:val="5"/>
  </w:num>
  <w:num w:numId="4" w16cid:durableId="1249777261">
    <w:abstractNumId w:val="8"/>
  </w:num>
  <w:num w:numId="5" w16cid:durableId="247888544">
    <w:abstractNumId w:val="1"/>
  </w:num>
  <w:num w:numId="6" w16cid:durableId="136849319">
    <w:abstractNumId w:val="0"/>
  </w:num>
  <w:num w:numId="7" w16cid:durableId="1658340907">
    <w:abstractNumId w:val="4"/>
  </w:num>
  <w:num w:numId="8" w16cid:durableId="135417487">
    <w:abstractNumId w:val="3"/>
  </w:num>
  <w:num w:numId="9" w16cid:durableId="514999504">
    <w:abstractNumId w:val="2"/>
  </w:num>
  <w:num w:numId="10" w16cid:durableId="20815197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cumentProtection w:edit="forms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87A"/>
    <w:rsid w:val="00003AD2"/>
    <w:rsid w:val="00011EC9"/>
    <w:rsid w:val="0002291E"/>
    <w:rsid w:val="000311B3"/>
    <w:rsid w:val="0004619B"/>
    <w:rsid w:val="00052397"/>
    <w:rsid w:val="00055DE0"/>
    <w:rsid w:val="000616AE"/>
    <w:rsid w:val="000702C9"/>
    <w:rsid w:val="0007105B"/>
    <w:rsid w:val="00081379"/>
    <w:rsid w:val="0008278B"/>
    <w:rsid w:val="00084A41"/>
    <w:rsid w:val="000912D2"/>
    <w:rsid w:val="000A234C"/>
    <w:rsid w:val="000A3CF2"/>
    <w:rsid w:val="000A422D"/>
    <w:rsid w:val="000A44D8"/>
    <w:rsid w:val="000B24AC"/>
    <w:rsid w:val="000B61D4"/>
    <w:rsid w:val="000C0640"/>
    <w:rsid w:val="000D086C"/>
    <w:rsid w:val="000D4245"/>
    <w:rsid w:val="000E43CB"/>
    <w:rsid w:val="000E5640"/>
    <w:rsid w:val="000E73B7"/>
    <w:rsid w:val="000F0EE1"/>
    <w:rsid w:val="000F287A"/>
    <w:rsid w:val="00105B27"/>
    <w:rsid w:val="00106811"/>
    <w:rsid w:val="00111C16"/>
    <w:rsid w:val="00116268"/>
    <w:rsid w:val="00121354"/>
    <w:rsid w:val="00124957"/>
    <w:rsid w:val="00133009"/>
    <w:rsid w:val="001338FD"/>
    <w:rsid w:val="00141924"/>
    <w:rsid w:val="001457DB"/>
    <w:rsid w:val="00146725"/>
    <w:rsid w:val="00147AA8"/>
    <w:rsid w:val="00152A3C"/>
    <w:rsid w:val="001531B5"/>
    <w:rsid w:val="00153A36"/>
    <w:rsid w:val="0017069E"/>
    <w:rsid w:val="001716FF"/>
    <w:rsid w:val="00171700"/>
    <w:rsid w:val="00172455"/>
    <w:rsid w:val="00172687"/>
    <w:rsid w:val="00177DBE"/>
    <w:rsid w:val="00180A75"/>
    <w:rsid w:val="00181C40"/>
    <w:rsid w:val="00184985"/>
    <w:rsid w:val="0018584B"/>
    <w:rsid w:val="00190228"/>
    <w:rsid w:val="00195969"/>
    <w:rsid w:val="00196D98"/>
    <w:rsid w:val="00196DDA"/>
    <w:rsid w:val="001B2DD3"/>
    <w:rsid w:val="001C05F9"/>
    <w:rsid w:val="001C1280"/>
    <w:rsid w:val="001C36EC"/>
    <w:rsid w:val="001D2DC0"/>
    <w:rsid w:val="001D2ECA"/>
    <w:rsid w:val="001D470F"/>
    <w:rsid w:val="001E402B"/>
    <w:rsid w:val="001F01D5"/>
    <w:rsid w:val="001F074C"/>
    <w:rsid w:val="001F3090"/>
    <w:rsid w:val="001F3D4D"/>
    <w:rsid w:val="002042C3"/>
    <w:rsid w:val="00204F51"/>
    <w:rsid w:val="0020698B"/>
    <w:rsid w:val="00227A78"/>
    <w:rsid w:val="00247331"/>
    <w:rsid w:val="00247FB1"/>
    <w:rsid w:val="00255AAF"/>
    <w:rsid w:val="00257E63"/>
    <w:rsid w:val="00262AAC"/>
    <w:rsid w:val="00265B4B"/>
    <w:rsid w:val="00266D09"/>
    <w:rsid w:val="002676F1"/>
    <w:rsid w:val="002708C5"/>
    <w:rsid w:val="00271408"/>
    <w:rsid w:val="0028274E"/>
    <w:rsid w:val="002A4203"/>
    <w:rsid w:val="002C4D17"/>
    <w:rsid w:val="002D0FEF"/>
    <w:rsid w:val="002D1130"/>
    <w:rsid w:val="002D37AD"/>
    <w:rsid w:val="002E3762"/>
    <w:rsid w:val="002E4B75"/>
    <w:rsid w:val="003003E8"/>
    <w:rsid w:val="00311486"/>
    <w:rsid w:val="00315B28"/>
    <w:rsid w:val="00316B47"/>
    <w:rsid w:val="003224B8"/>
    <w:rsid w:val="003264B6"/>
    <w:rsid w:val="003309DD"/>
    <w:rsid w:val="00333A35"/>
    <w:rsid w:val="0033669B"/>
    <w:rsid w:val="003537AF"/>
    <w:rsid w:val="00355DEA"/>
    <w:rsid w:val="003607DB"/>
    <w:rsid w:val="00360E03"/>
    <w:rsid w:val="00367FBD"/>
    <w:rsid w:val="00371DCE"/>
    <w:rsid w:val="00374E20"/>
    <w:rsid w:val="003764CB"/>
    <w:rsid w:val="00386F5A"/>
    <w:rsid w:val="0038773C"/>
    <w:rsid w:val="00390278"/>
    <w:rsid w:val="003A0FED"/>
    <w:rsid w:val="003B672E"/>
    <w:rsid w:val="003B7062"/>
    <w:rsid w:val="003C37D7"/>
    <w:rsid w:val="003C7079"/>
    <w:rsid w:val="003E0C50"/>
    <w:rsid w:val="003E1894"/>
    <w:rsid w:val="003E78FB"/>
    <w:rsid w:val="00401E7B"/>
    <w:rsid w:val="004029BD"/>
    <w:rsid w:val="00407C6E"/>
    <w:rsid w:val="00411A0B"/>
    <w:rsid w:val="004218D2"/>
    <w:rsid w:val="00423074"/>
    <w:rsid w:val="0043773A"/>
    <w:rsid w:val="00441C60"/>
    <w:rsid w:val="00450BFF"/>
    <w:rsid w:val="00472244"/>
    <w:rsid w:val="00474617"/>
    <w:rsid w:val="00487C11"/>
    <w:rsid w:val="004975A7"/>
    <w:rsid w:val="004A0E86"/>
    <w:rsid w:val="004A1842"/>
    <w:rsid w:val="004A2146"/>
    <w:rsid w:val="004A62A6"/>
    <w:rsid w:val="004B22EB"/>
    <w:rsid w:val="004C22CF"/>
    <w:rsid w:val="004C72E9"/>
    <w:rsid w:val="004C7637"/>
    <w:rsid w:val="004E1B12"/>
    <w:rsid w:val="004E2148"/>
    <w:rsid w:val="004E243F"/>
    <w:rsid w:val="004E3CCA"/>
    <w:rsid w:val="004E3E29"/>
    <w:rsid w:val="004E71A0"/>
    <w:rsid w:val="004F3F9F"/>
    <w:rsid w:val="004F685C"/>
    <w:rsid w:val="004F6A73"/>
    <w:rsid w:val="005052C9"/>
    <w:rsid w:val="00510AA4"/>
    <w:rsid w:val="00512C4D"/>
    <w:rsid w:val="00536C27"/>
    <w:rsid w:val="005372D0"/>
    <w:rsid w:val="0054193C"/>
    <w:rsid w:val="00546E72"/>
    <w:rsid w:val="00554A38"/>
    <w:rsid w:val="00556BA2"/>
    <w:rsid w:val="00570247"/>
    <w:rsid w:val="0057411D"/>
    <w:rsid w:val="00575BF9"/>
    <w:rsid w:val="00584107"/>
    <w:rsid w:val="0058784B"/>
    <w:rsid w:val="00593680"/>
    <w:rsid w:val="00593823"/>
    <w:rsid w:val="00596EE7"/>
    <w:rsid w:val="005B0291"/>
    <w:rsid w:val="005B3B42"/>
    <w:rsid w:val="005B77AB"/>
    <w:rsid w:val="005C1918"/>
    <w:rsid w:val="005D3F1C"/>
    <w:rsid w:val="005F01F5"/>
    <w:rsid w:val="005F0F2B"/>
    <w:rsid w:val="005F6884"/>
    <w:rsid w:val="00603259"/>
    <w:rsid w:val="006059E1"/>
    <w:rsid w:val="0060696A"/>
    <w:rsid w:val="0061037A"/>
    <w:rsid w:val="006158C8"/>
    <w:rsid w:val="00621968"/>
    <w:rsid w:val="00622B5A"/>
    <w:rsid w:val="00625A2B"/>
    <w:rsid w:val="006376E7"/>
    <w:rsid w:val="006378DC"/>
    <w:rsid w:val="00637F80"/>
    <w:rsid w:val="00640FD8"/>
    <w:rsid w:val="006538F1"/>
    <w:rsid w:val="00654C63"/>
    <w:rsid w:val="0065536C"/>
    <w:rsid w:val="006564F6"/>
    <w:rsid w:val="00666311"/>
    <w:rsid w:val="006664BE"/>
    <w:rsid w:val="006717DD"/>
    <w:rsid w:val="00674E61"/>
    <w:rsid w:val="00681568"/>
    <w:rsid w:val="00692458"/>
    <w:rsid w:val="006A4F21"/>
    <w:rsid w:val="006B0723"/>
    <w:rsid w:val="006B4C60"/>
    <w:rsid w:val="006B55C5"/>
    <w:rsid w:val="006E0725"/>
    <w:rsid w:val="006F2DA5"/>
    <w:rsid w:val="006F6C0D"/>
    <w:rsid w:val="007006E8"/>
    <w:rsid w:val="00700DAF"/>
    <w:rsid w:val="00701611"/>
    <w:rsid w:val="0070371D"/>
    <w:rsid w:val="007075C1"/>
    <w:rsid w:val="00707657"/>
    <w:rsid w:val="00707BBB"/>
    <w:rsid w:val="00714FB6"/>
    <w:rsid w:val="007226B3"/>
    <w:rsid w:val="00723259"/>
    <w:rsid w:val="00734D62"/>
    <w:rsid w:val="00737E56"/>
    <w:rsid w:val="00743CE1"/>
    <w:rsid w:val="0075591A"/>
    <w:rsid w:val="007622CD"/>
    <w:rsid w:val="0076554C"/>
    <w:rsid w:val="00766418"/>
    <w:rsid w:val="00772FC0"/>
    <w:rsid w:val="007805F2"/>
    <w:rsid w:val="00783C23"/>
    <w:rsid w:val="00790734"/>
    <w:rsid w:val="00795558"/>
    <w:rsid w:val="007969EF"/>
    <w:rsid w:val="007A7732"/>
    <w:rsid w:val="007B0E3B"/>
    <w:rsid w:val="007B28E9"/>
    <w:rsid w:val="007B4A3E"/>
    <w:rsid w:val="007B74EF"/>
    <w:rsid w:val="007C6904"/>
    <w:rsid w:val="007E18C3"/>
    <w:rsid w:val="00802250"/>
    <w:rsid w:val="008106FA"/>
    <w:rsid w:val="00815927"/>
    <w:rsid w:val="00817280"/>
    <w:rsid w:val="00820FB2"/>
    <w:rsid w:val="008232A1"/>
    <w:rsid w:val="00823E4E"/>
    <w:rsid w:val="00824A28"/>
    <w:rsid w:val="008277A4"/>
    <w:rsid w:val="0083385D"/>
    <w:rsid w:val="00833EA0"/>
    <w:rsid w:val="0083511F"/>
    <w:rsid w:val="00835786"/>
    <w:rsid w:val="00835DE3"/>
    <w:rsid w:val="00846996"/>
    <w:rsid w:val="00851B13"/>
    <w:rsid w:val="008650EA"/>
    <w:rsid w:val="008736E2"/>
    <w:rsid w:val="008823EE"/>
    <w:rsid w:val="008845B8"/>
    <w:rsid w:val="00885E2F"/>
    <w:rsid w:val="00887708"/>
    <w:rsid w:val="008905CF"/>
    <w:rsid w:val="00890DF4"/>
    <w:rsid w:val="00893309"/>
    <w:rsid w:val="008B564D"/>
    <w:rsid w:val="008C3684"/>
    <w:rsid w:val="008C7522"/>
    <w:rsid w:val="008F43EC"/>
    <w:rsid w:val="00900523"/>
    <w:rsid w:val="00902EEE"/>
    <w:rsid w:val="00904689"/>
    <w:rsid w:val="009050E2"/>
    <w:rsid w:val="00913B42"/>
    <w:rsid w:val="00916E11"/>
    <w:rsid w:val="0093785C"/>
    <w:rsid w:val="00940B93"/>
    <w:rsid w:val="00960E93"/>
    <w:rsid w:val="0096550A"/>
    <w:rsid w:val="00970B39"/>
    <w:rsid w:val="0097222F"/>
    <w:rsid w:val="009768C2"/>
    <w:rsid w:val="0098078F"/>
    <w:rsid w:val="009814F3"/>
    <w:rsid w:val="0098377B"/>
    <w:rsid w:val="00984D9E"/>
    <w:rsid w:val="00994D0B"/>
    <w:rsid w:val="00995C10"/>
    <w:rsid w:val="009969DE"/>
    <w:rsid w:val="00997A44"/>
    <w:rsid w:val="009C5DBD"/>
    <w:rsid w:val="009C6215"/>
    <w:rsid w:val="009D3B6E"/>
    <w:rsid w:val="009E5090"/>
    <w:rsid w:val="009F4DC2"/>
    <w:rsid w:val="00A02DC8"/>
    <w:rsid w:val="00A0522D"/>
    <w:rsid w:val="00A07647"/>
    <w:rsid w:val="00A22614"/>
    <w:rsid w:val="00A252E6"/>
    <w:rsid w:val="00A37C76"/>
    <w:rsid w:val="00A460BA"/>
    <w:rsid w:val="00A535EC"/>
    <w:rsid w:val="00A56651"/>
    <w:rsid w:val="00A631DC"/>
    <w:rsid w:val="00A70FFA"/>
    <w:rsid w:val="00A75FA7"/>
    <w:rsid w:val="00A82FD2"/>
    <w:rsid w:val="00A918A3"/>
    <w:rsid w:val="00A94D31"/>
    <w:rsid w:val="00A957BF"/>
    <w:rsid w:val="00AA08B5"/>
    <w:rsid w:val="00AA676A"/>
    <w:rsid w:val="00AB0A7E"/>
    <w:rsid w:val="00AB0E03"/>
    <w:rsid w:val="00AB1433"/>
    <w:rsid w:val="00AB2216"/>
    <w:rsid w:val="00AD1B94"/>
    <w:rsid w:val="00AD6BEC"/>
    <w:rsid w:val="00AE0BAB"/>
    <w:rsid w:val="00AE2733"/>
    <w:rsid w:val="00AE7D3F"/>
    <w:rsid w:val="00AF7AB6"/>
    <w:rsid w:val="00B032A4"/>
    <w:rsid w:val="00B109C3"/>
    <w:rsid w:val="00B117A3"/>
    <w:rsid w:val="00B128DB"/>
    <w:rsid w:val="00B14DFA"/>
    <w:rsid w:val="00B268EE"/>
    <w:rsid w:val="00B34574"/>
    <w:rsid w:val="00B41247"/>
    <w:rsid w:val="00B4173E"/>
    <w:rsid w:val="00B423CF"/>
    <w:rsid w:val="00B4666C"/>
    <w:rsid w:val="00B47C26"/>
    <w:rsid w:val="00B5085C"/>
    <w:rsid w:val="00B6260A"/>
    <w:rsid w:val="00B65E90"/>
    <w:rsid w:val="00B708B0"/>
    <w:rsid w:val="00B73A02"/>
    <w:rsid w:val="00B74545"/>
    <w:rsid w:val="00B74D27"/>
    <w:rsid w:val="00B7738E"/>
    <w:rsid w:val="00B84366"/>
    <w:rsid w:val="00B860A6"/>
    <w:rsid w:val="00B91077"/>
    <w:rsid w:val="00BA75C4"/>
    <w:rsid w:val="00BB1CC9"/>
    <w:rsid w:val="00BC767B"/>
    <w:rsid w:val="00BF36F8"/>
    <w:rsid w:val="00BF7294"/>
    <w:rsid w:val="00C11B0C"/>
    <w:rsid w:val="00C20CCC"/>
    <w:rsid w:val="00C26E42"/>
    <w:rsid w:val="00C4414F"/>
    <w:rsid w:val="00C5511F"/>
    <w:rsid w:val="00C551E8"/>
    <w:rsid w:val="00C76069"/>
    <w:rsid w:val="00C76621"/>
    <w:rsid w:val="00CA391F"/>
    <w:rsid w:val="00CB0083"/>
    <w:rsid w:val="00CC6A82"/>
    <w:rsid w:val="00CE1C49"/>
    <w:rsid w:val="00CE6B4B"/>
    <w:rsid w:val="00D04A38"/>
    <w:rsid w:val="00D11534"/>
    <w:rsid w:val="00D13AFE"/>
    <w:rsid w:val="00D14632"/>
    <w:rsid w:val="00D1736B"/>
    <w:rsid w:val="00D20B41"/>
    <w:rsid w:val="00D3517E"/>
    <w:rsid w:val="00D40354"/>
    <w:rsid w:val="00D403D1"/>
    <w:rsid w:val="00D42EE2"/>
    <w:rsid w:val="00D45B68"/>
    <w:rsid w:val="00D61766"/>
    <w:rsid w:val="00D61F14"/>
    <w:rsid w:val="00D665AF"/>
    <w:rsid w:val="00D71712"/>
    <w:rsid w:val="00D740C7"/>
    <w:rsid w:val="00D825FB"/>
    <w:rsid w:val="00D82FDC"/>
    <w:rsid w:val="00D86A03"/>
    <w:rsid w:val="00D8710C"/>
    <w:rsid w:val="00D90F4B"/>
    <w:rsid w:val="00D931C4"/>
    <w:rsid w:val="00DB3D42"/>
    <w:rsid w:val="00DB56EB"/>
    <w:rsid w:val="00DC40D0"/>
    <w:rsid w:val="00DC487D"/>
    <w:rsid w:val="00DC6F07"/>
    <w:rsid w:val="00DD1369"/>
    <w:rsid w:val="00DD3D6E"/>
    <w:rsid w:val="00DD4061"/>
    <w:rsid w:val="00E121B9"/>
    <w:rsid w:val="00E3279B"/>
    <w:rsid w:val="00E422B6"/>
    <w:rsid w:val="00E43008"/>
    <w:rsid w:val="00E4319E"/>
    <w:rsid w:val="00E66F51"/>
    <w:rsid w:val="00E7578A"/>
    <w:rsid w:val="00EA2945"/>
    <w:rsid w:val="00EA3532"/>
    <w:rsid w:val="00EC369F"/>
    <w:rsid w:val="00ED1CAF"/>
    <w:rsid w:val="00ED3388"/>
    <w:rsid w:val="00EE12CA"/>
    <w:rsid w:val="00EE637B"/>
    <w:rsid w:val="00EE786A"/>
    <w:rsid w:val="00EF1789"/>
    <w:rsid w:val="00EF7306"/>
    <w:rsid w:val="00F05C2E"/>
    <w:rsid w:val="00F12036"/>
    <w:rsid w:val="00F16793"/>
    <w:rsid w:val="00F32C0B"/>
    <w:rsid w:val="00F40E58"/>
    <w:rsid w:val="00F448AA"/>
    <w:rsid w:val="00F505C5"/>
    <w:rsid w:val="00F62120"/>
    <w:rsid w:val="00F63CEE"/>
    <w:rsid w:val="00F73842"/>
    <w:rsid w:val="00F94369"/>
    <w:rsid w:val="00F94F88"/>
    <w:rsid w:val="00FB2CFC"/>
    <w:rsid w:val="00FC49FE"/>
    <w:rsid w:val="00FD2663"/>
    <w:rsid w:val="00FD6A12"/>
    <w:rsid w:val="00FD7885"/>
    <w:rsid w:val="00FE2F00"/>
    <w:rsid w:val="00FE6364"/>
    <w:rsid w:val="00FE7AE6"/>
    <w:rsid w:val="0BCBFCB6"/>
    <w:rsid w:val="204C359A"/>
    <w:rsid w:val="25F89B0A"/>
    <w:rsid w:val="32019757"/>
    <w:rsid w:val="36F551CD"/>
    <w:rsid w:val="3BE28502"/>
    <w:rsid w:val="3EE4A807"/>
    <w:rsid w:val="43E76A0D"/>
    <w:rsid w:val="4F660757"/>
    <w:rsid w:val="5A027D25"/>
    <w:rsid w:val="5E35EE4E"/>
    <w:rsid w:val="623D2E2D"/>
    <w:rsid w:val="6EFCBAEF"/>
    <w:rsid w:val="75497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E1D301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9"/>
    <w:lsdException w:name="heading 2" w:locked="0" w:semiHidden="1" w:uiPriority="9" w:unhideWhenUsed="1"/>
    <w:lsdException w:name="heading 3" w:locked="0" w:semiHidden="1" w:uiPriority="9" w:unhideWhenUsed="1"/>
    <w:lsdException w:name="heading 4" w:semiHidden="1" w:uiPriority="9" w:unhideWhenUsed="1"/>
    <w:lsdException w:name="heading 5" w:locked="0" w:semiHidden="1" w:uiPriority="9" w:unhideWhenUsed="1" w:qFormat="1"/>
    <w:lsdException w:name="heading 6" w:locked="0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0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locked="0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locked="0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/>
    <w:lsdException w:name="Intense Quote" w:locked="0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E4B75"/>
  </w:style>
  <w:style w:type="paragraph" w:styleId="berschrift1">
    <w:name w:val="heading 1"/>
    <w:basedOn w:val="Standard"/>
    <w:next w:val="Standard"/>
    <w:link w:val="berschrift1Zchn"/>
    <w:uiPriority w:val="9"/>
    <w:locked/>
    <w:rsid w:val="00B74D27"/>
    <w:pPr>
      <w:keepNext/>
      <w:keepLines/>
      <w:numPr>
        <w:numId w:val="1"/>
      </w:numPr>
      <w:pBdr>
        <w:bottom w:val="single" w:sz="4" w:space="1" w:color="F6A917"/>
      </w:pBdr>
      <w:tabs>
        <w:tab w:val="left" w:pos="709"/>
      </w:tabs>
      <w:spacing w:before="480" w:after="240"/>
      <w:outlineLvl w:val="0"/>
    </w:pPr>
    <w:rPr>
      <w:rFonts w:eastAsia="Times New Roman"/>
      <w:b/>
      <w:bCs/>
      <w:sz w:val="30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locked/>
    <w:rsid w:val="00B74D27"/>
    <w:pPr>
      <w:keepNext/>
      <w:keepLines/>
      <w:numPr>
        <w:ilvl w:val="1"/>
        <w:numId w:val="1"/>
      </w:numPr>
      <w:spacing w:before="360"/>
      <w:outlineLvl w:val="1"/>
    </w:pPr>
    <w:rPr>
      <w:rFonts w:eastAsia="Times New Roman"/>
      <w:bCs/>
      <w:sz w:val="28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locked/>
    <w:rsid w:val="00B74D27"/>
    <w:pPr>
      <w:keepNext/>
      <w:keepLines/>
      <w:numPr>
        <w:ilvl w:val="2"/>
        <w:numId w:val="1"/>
      </w:numPr>
      <w:spacing w:before="200" w:line="360" w:lineRule="auto"/>
      <w:outlineLvl w:val="2"/>
    </w:pPr>
    <w:rPr>
      <w:rFonts w:eastAsia="Times New Roman"/>
      <w:bCs/>
      <w:sz w:val="24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locked/>
    <w:rsid w:val="00B74D27"/>
    <w:pPr>
      <w:keepNext/>
      <w:keepLines/>
      <w:numPr>
        <w:ilvl w:val="4"/>
        <w:numId w:val="1"/>
      </w:numPr>
      <w:tabs>
        <w:tab w:val="num" w:pos="360"/>
      </w:tabs>
      <w:spacing w:before="200"/>
      <w:ind w:left="0" w:firstLine="0"/>
      <w:outlineLvl w:val="4"/>
    </w:pPr>
    <w:rPr>
      <w:rFonts w:eastAsia="Times New Roman"/>
      <w:color w:val="0000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locked/>
    <w:rsid w:val="00B74D27"/>
    <w:pPr>
      <w:keepNext/>
      <w:keepLines/>
      <w:numPr>
        <w:ilvl w:val="5"/>
        <w:numId w:val="1"/>
      </w:numPr>
      <w:tabs>
        <w:tab w:val="num" w:pos="360"/>
      </w:tabs>
      <w:spacing w:before="200"/>
      <w:ind w:left="0" w:firstLine="0"/>
      <w:outlineLvl w:val="5"/>
    </w:pPr>
    <w:rPr>
      <w:rFonts w:eastAsia="Times New Roman"/>
      <w:i/>
      <w:iCs/>
      <w:color w:val="00007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aliases w:val="SOBE Kopfzeile"/>
    <w:basedOn w:val="Standard"/>
    <w:link w:val="KopfzeileZchn"/>
    <w:uiPriority w:val="99"/>
    <w:unhideWhenUsed/>
    <w:rsid w:val="00E3279B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aliases w:val="SOBE Kopfzeile Zchn"/>
    <w:basedOn w:val="Absatz-Standardschriftart"/>
    <w:link w:val="Kopfzeile"/>
    <w:uiPriority w:val="99"/>
    <w:rsid w:val="00E3279B"/>
  </w:style>
  <w:style w:type="paragraph" w:styleId="Fuzeile">
    <w:name w:val="footer"/>
    <w:aliases w:val="SOBE Fußzeile"/>
    <w:basedOn w:val="Standard"/>
    <w:link w:val="FuzeileZchn"/>
    <w:autoRedefine/>
    <w:uiPriority w:val="99"/>
    <w:unhideWhenUsed/>
    <w:locked/>
    <w:rsid w:val="00B4173E"/>
    <w:pPr>
      <w:tabs>
        <w:tab w:val="center" w:pos="4536"/>
        <w:tab w:val="right" w:pos="9072"/>
      </w:tabs>
      <w:spacing w:after="0"/>
      <w:jc w:val="right"/>
    </w:pPr>
    <w:rPr>
      <w:sz w:val="18"/>
    </w:rPr>
  </w:style>
  <w:style w:type="character" w:customStyle="1" w:styleId="FuzeileZchn">
    <w:name w:val="Fußzeile Zchn"/>
    <w:aliases w:val="SOBE Fußzeile Zchn"/>
    <w:basedOn w:val="Absatz-Standardschriftart"/>
    <w:link w:val="Fuzeile"/>
    <w:uiPriority w:val="99"/>
    <w:rsid w:val="00B4173E"/>
    <w:rPr>
      <w:rFonts w:ascii="Segoe UI" w:eastAsia="Lucida Sans" w:hAnsi="Segoe UI" w:cs="Times New Roman"/>
      <w:kern w:val="0"/>
      <w:sz w:val="18"/>
      <w14:ligatures w14:val="none"/>
    </w:rPr>
  </w:style>
  <w:style w:type="paragraph" w:styleId="Titel">
    <w:name w:val="Title"/>
    <w:basedOn w:val="Standard"/>
    <w:next w:val="Standard"/>
    <w:link w:val="TitelZchn"/>
    <w:uiPriority w:val="10"/>
    <w:qFormat/>
    <w:rsid w:val="008F43EC"/>
    <w:pPr>
      <w:pBdr>
        <w:bottom w:val="single" w:sz="8" w:space="4" w:color="F6A917"/>
      </w:pBdr>
      <w:spacing w:after="300"/>
      <w:contextualSpacing/>
    </w:pPr>
    <w:rPr>
      <w:rFonts w:ascii="Lucida Sans" w:eastAsia="Times New Roman" w:hAnsi="Lucida Sans"/>
      <w:color w:val="000000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8F43EC"/>
    <w:rPr>
      <w:rFonts w:ascii="Lucida Sans" w:eastAsia="Times New Roman" w:hAnsi="Lucida Sans" w:cs="Times New Roman"/>
      <w:color w:val="000000"/>
      <w:spacing w:val="5"/>
      <w:kern w:val="28"/>
      <w:sz w:val="52"/>
      <w:szCs w:val="52"/>
      <w14:ligatures w14:val="none"/>
    </w:rPr>
  </w:style>
  <w:style w:type="paragraph" w:customStyle="1" w:styleId="SOBETitel">
    <w:name w:val="SOBE Titel"/>
    <w:basedOn w:val="Titel"/>
    <w:next w:val="SOBEStandard"/>
    <w:autoRedefine/>
    <w:qFormat/>
    <w:rsid w:val="004A62A6"/>
    <w:pPr>
      <w:pBdr>
        <w:bottom w:val="single" w:sz="12" w:space="4" w:color="1C504B"/>
      </w:pBdr>
    </w:pPr>
    <w:rPr>
      <w:rFonts w:ascii="Segoe UI" w:hAnsi="Segoe UI" w:cs="Segoe UI"/>
      <w:color w:val="auto"/>
      <w:sz w:val="36"/>
      <w:szCs w:val="36"/>
      <w:lang w:val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B74D27"/>
    <w:rPr>
      <w:rFonts w:ascii="Lucida Sans" w:eastAsia="Times New Roman" w:hAnsi="Lucida Sans" w:cs="Times New Roman"/>
      <w:b/>
      <w:bCs/>
      <w:kern w:val="0"/>
      <w:sz w:val="30"/>
      <w:szCs w:val="28"/>
      <w14:ligatures w14:val="non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B74D27"/>
    <w:rPr>
      <w:rFonts w:ascii="Lucida Sans" w:eastAsia="Times New Roman" w:hAnsi="Lucida Sans" w:cs="Times New Roman"/>
      <w:bCs/>
      <w:kern w:val="0"/>
      <w:sz w:val="28"/>
      <w:szCs w:val="26"/>
      <w14:ligatures w14:val="non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B74D27"/>
    <w:rPr>
      <w:rFonts w:ascii="Lucida Sans" w:eastAsia="Times New Roman" w:hAnsi="Lucida Sans" w:cs="Times New Roman"/>
      <w:bCs/>
      <w:kern w:val="0"/>
      <w:sz w:val="24"/>
      <w14:ligatures w14:val="non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74D27"/>
    <w:rPr>
      <w:rFonts w:ascii="Lucida Sans" w:eastAsia="Times New Roman" w:hAnsi="Lucida Sans" w:cs="Times New Roman"/>
      <w:color w:val="00007F"/>
      <w:kern w:val="0"/>
      <w14:ligatures w14:val="none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74D27"/>
    <w:rPr>
      <w:rFonts w:ascii="Lucida Sans" w:eastAsia="Times New Roman" w:hAnsi="Lucida Sans" w:cs="Times New Roman"/>
      <w:i/>
      <w:iCs/>
      <w:color w:val="00007F"/>
      <w:kern w:val="0"/>
      <w14:ligatures w14:val="none"/>
    </w:rPr>
  </w:style>
  <w:style w:type="character" w:styleId="Hervorhebung">
    <w:name w:val="Emphasis"/>
    <w:uiPriority w:val="20"/>
    <w:locked/>
    <w:rsid w:val="00B74D27"/>
    <w:rPr>
      <w:i/>
    </w:rPr>
  </w:style>
  <w:style w:type="paragraph" w:customStyle="1" w:styleId="test">
    <w:name w:val="test"/>
    <w:basedOn w:val="berschrift1"/>
    <w:autoRedefine/>
    <w:locked/>
    <w:rsid w:val="00596EE7"/>
    <w:pPr>
      <w:tabs>
        <w:tab w:val="left" w:pos="1740"/>
      </w:tabs>
    </w:pPr>
    <w:rPr>
      <w:rFonts w:cs="Segoe UI"/>
      <w:iCs/>
    </w:rPr>
  </w:style>
  <w:style w:type="paragraph" w:customStyle="1" w:styleId="SOBEberschrift1">
    <w:name w:val="SOBE Überschrift 1"/>
    <w:basedOn w:val="berschrift1"/>
    <w:next w:val="SOBEStandard"/>
    <w:autoRedefine/>
    <w:qFormat/>
    <w:rsid w:val="00390278"/>
    <w:pPr>
      <w:pBdr>
        <w:bottom w:val="single" w:sz="4" w:space="1" w:color="1C504B"/>
      </w:pBdr>
    </w:pPr>
    <w:rPr>
      <w:rFonts w:ascii="Segoe UI" w:hAnsi="Segoe UI" w:cs="Segoe UI"/>
      <w:sz w:val="28"/>
      <w:szCs w:val="24"/>
    </w:rPr>
  </w:style>
  <w:style w:type="paragraph" w:customStyle="1" w:styleId="SOBEberschrift2">
    <w:name w:val="SOBE Überschrift 2"/>
    <w:basedOn w:val="berschrift2"/>
    <w:next w:val="SOBEStandard"/>
    <w:qFormat/>
    <w:rsid w:val="00A94D31"/>
    <w:rPr>
      <w:rFonts w:ascii="Segoe UI" w:hAnsi="Segoe UI" w:cs="Segoe UI"/>
    </w:rPr>
  </w:style>
  <w:style w:type="paragraph" w:customStyle="1" w:styleId="SOBEberschrift3">
    <w:name w:val="SOBE Überschrift 3"/>
    <w:basedOn w:val="berschrift3"/>
    <w:next w:val="SOBEStandard"/>
    <w:qFormat/>
    <w:rsid w:val="00556BA2"/>
    <w:rPr>
      <w:rFonts w:ascii="Segoe UI" w:hAnsi="Segoe UI"/>
      <w:i/>
      <w:iCs/>
      <w:szCs w:val="24"/>
    </w:rPr>
  </w:style>
  <w:style w:type="paragraph" w:styleId="KeinLeerraum">
    <w:name w:val="No Spacing"/>
    <w:uiPriority w:val="1"/>
    <w:locked/>
    <w:rsid w:val="00B860A6"/>
    <w:pPr>
      <w:spacing w:after="0" w:line="240" w:lineRule="auto"/>
    </w:pPr>
    <w:rPr>
      <w:rFonts w:ascii="Segoe UI" w:eastAsia="Lucida Sans" w:hAnsi="Segoe UI" w:cs="Times New Roman"/>
      <w:kern w:val="0"/>
      <w14:ligatures w14:val="none"/>
    </w:rPr>
  </w:style>
  <w:style w:type="paragraph" w:styleId="IntensivesZitat">
    <w:name w:val="Intense Quote"/>
    <w:basedOn w:val="Standard"/>
    <w:next w:val="Standard"/>
    <w:link w:val="IntensivesZitatZchn"/>
    <w:uiPriority w:val="30"/>
    <w:locked/>
    <w:rsid w:val="00B6260A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B6260A"/>
    <w:rPr>
      <w:rFonts w:ascii="Segoe UI" w:eastAsia="Lucida Sans" w:hAnsi="Segoe UI" w:cs="Times New Roman"/>
      <w:i/>
      <w:iCs/>
      <w:color w:val="4472C4" w:themeColor="accent1"/>
      <w:kern w:val="0"/>
      <w14:ligatures w14:val="none"/>
    </w:rPr>
  </w:style>
  <w:style w:type="paragraph" w:customStyle="1" w:styleId="SOBEFusszeile">
    <w:name w:val="SOBE Fusszeile"/>
    <w:basedOn w:val="Fuzeile"/>
    <w:link w:val="SOBEFusszeileZchn"/>
    <w:qFormat/>
    <w:rsid w:val="00603259"/>
  </w:style>
  <w:style w:type="character" w:customStyle="1" w:styleId="SOBEFusszeileZchn">
    <w:name w:val="SOBE Fusszeile Zchn"/>
    <w:basedOn w:val="FuzeileZchn"/>
    <w:link w:val="SOBEFusszeile"/>
    <w:rsid w:val="00603259"/>
    <w:rPr>
      <w:rFonts w:ascii="Segoe UI" w:eastAsia="Lucida Sans" w:hAnsi="Segoe UI" w:cs="Times New Roman"/>
      <w:kern w:val="0"/>
      <w:sz w:val="18"/>
      <w14:ligatures w14:val="none"/>
    </w:rPr>
  </w:style>
  <w:style w:type="paragraph" w:customStyle="1" w:styleId="SOBEStandard">
    <w:name w:val="SOBE Standard"/>
    <w:basedOn w:val="Standard"/>
    <w:link w:val="SOBEStandardZchn"/>
    <w:qFormat/>
    <w:rsid w:val="00390278"/>
    <w:rPr>
      <w:rFonts w:ascii="Segoe UI" w:hAnsi="Segoe UI"/>
    </w:rPr>
  </w:style>
  <w:style w:type="character" w:customStyle="1" w:styleId="SOBEStandardZchn">
    <w:name w:val="SOBE Standard Zchn"/>
    <w:basedOn w:val="Absatz-Standardschriftart"/>
    <w:link w:val="SOBEStandard"/>
    <w:rsid w:val="00390278"/>
    <w:rPr>
      <w:rFonts w:ascii="Segoe UI" w:hAnsi="Segoe UI"/>
    </w:rPr>
  </w:style>
  <w:style w:type="paragraph" w:customStyle="1" w:styleId="SOBEAufzhlung">
    <w:name w:val="SOBE Aufzählung"/>
    <w:basedOn w:val="SOBEStandard"/>
    <w:link w:val="SOBEAufzhlungZchn"/>
    <w:qFormat/>
    <w:rsid w:val="00902EEE"/>
    <w:pPr>
      <w:numPr>
        <w:numId w:val="3"/>
      </w:numPr>
    </w:pPr>
  </w:style>
  <w:style w:type="character" w:customStyle="1" w:styleId="SOBEAufzhlungZchn">
    <w:name w:val="SOBE Aufzählung Zchn"/>
    <w:basedOn w:val="SOBEStandardZchn"/>
    <w:link w:val="SOBEAufzhlung"/>
    <w:rsid w:val="00902EEE"/>
    <w:rPr>
      <w:rFonts w:ascii="Segoe UI" w:eastAsia="Lucida Sans" w:hAnsi="Segoe UI" w:cs="Times New Roman"/>
      <w:kern w:val="0"/>
      <w14:ligatures w14:val="none"/>
    </w:rPr>
  </w:style>
  <w:style w:type="table" w:styleId="Tabellenraster">
    <w:name w:val="Table Grid"/>
    <w:basedOn w:val="NormaleTabelle"/>
    <w:uiPriority w:val="39"/>
    <w:locked/>
    <w:rsid w:val="00DD4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OBETabelle">
    <w:name w:val="SOBE Tabelle"/>
    <w:basedOn w:val="SOBEStandard"/>
    <w:link w:val="SOBETabelleZchn"/>
    <w:qFormat/>
    <w:rsid w:val="00DD4061"/>
  </w:style>
  <w:style w:type="character" w:customStyle="1" w:styleId="SOBETabelleZchn">
    <w:name w:val="SOBE Tabelle Zchn"/>
    <w:basedOn w:val="SOBEStandardZchn"/>
    <w:link w:val="SOBETabelle"/>
    <w:rsid w:val="00DD4061"/>
    <w:rPr>
      <w:rFonts w:ascii="Segoe UI" w:eastAsia="Lucida Sans" w:hAnsi="Segoe UI" w:cs="Times New Roman"/>
      <w:kern w:val="0"/>
      <w14:ligatures w14:val="none"/>
    </w:rPr>
  </w:style>
  <w:style w:type="paragraph" w:styleId="Listenabsatz">
    <w:name w:val="List Paragraph"/>
    <w:basedOn w:val="Standard"/>
    <w:uiPriority w:val="34"/>
    <w:qFormat/>
    <w:locked/>
    <w:rsid w:val="002E4B75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locked/>
    <w:rsid w:val="000F287A"/>
    <w:rPr>
      <w:color w:val="666666"/>
    </w:rPr>
  </w:style>
  <w:style w:type="character" w:styleId="Hyperlink">
    <w:name w:val="Hyperlink"/>
    <w:basedOn w:val="Absatz-Standardschriftart"/>
    <w:uiPriority w:val="99"/>
    <w:unhideWhenUsed/>
    <w:locked/>
    <w:rsid w:val="00A535EC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locked/>
    <w:rsid w:val="00A535EC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locked/>
    <w:rsid w:val="00A535EC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locked/>
    <w:rsid w:val="00A535EC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A535EC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locked/>
    <w:rsid w:val="00A535EC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535EC"/>
    <w:rPr>
      <w:b/>
      <w:bCs/>
      <w:sz w:val="20"/>
      <w:szCs w:val="20"/>
    </w:rPr>
  </w:style>
  <w:style w:type="paragraph" w:styleId="berarbeitung">
    <w:name w:val="Revision"/>
    <w:hidden/>
    <w:uiPriority w:val="99"/>
    <w:semiHidden/>
    <w:rsid w:val="003B706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7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0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5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8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9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6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1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24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5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6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62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2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05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72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87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07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10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9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03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1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6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1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21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0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0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10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0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15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72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39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37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69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1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42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1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29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73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6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4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9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09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nfrage@sonnenberg-baar.ch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tif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D147A6-E90A-4D39-B1FB-7DBB42EF430B}"/>
      </w:docPartPr>
      <w:docPartBody>
        <w:p w:rsidR="00387842" w:rsidRDefault="00146725"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4B2355BE85545F5A66D2FA2BA3A200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F0C8A8-6A16-4F16-83C5-41D59114208F}"/>
      </w:docPartPr>
      <w:docPartBody>
        <w:p w:rsidR="00B348DA" w:rsidRDefault="001277E2" w:rsidP="001277E2">
          <w:pPr>
            <w:pStyle w:val="34B2355BE85545F5A66D2FA2BA3A2000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1B0A7CBE72F4089B7043A6B3A8A23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F211F3B-E140-496E-A627-41804E4938C7}"/>
      </w:docPartPr>
      <w:docPartBody>
        <w:p w:rsidR="00B348DA" w:rsidRDefault="001277E2" w:rsidP="001277E2">
          <w:pPr>
            <w:pStyle w:val="51B0A7CBE72F4089B7043A6B3A8A23F1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60556C028A945A58A39A7F949E11AE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3D587A-4E06-43D4-BF79-7EA57136A170}"/>
      </w:docPartPr>
      <w:docPartBody>
        <w:p w:rsidR="00B348DA" w:rsidRDefault="00B348DA">
          <w:pPr>
            <w:pStyle w:val="860556C028A945A58A39A7F949E11AEE3"/>
          </w:pPr>
          <w:r w:rsidRPr="006376E7">
            <w:rPr>
              <w:rStyle w:val="Platzhaltertext"/>
              <w:rFonts w:cs="Segoe UI"/>
              <w:sz w:val="20"/>
              <w:szCs w:val="20"/>
            </w:rPr>
            <w:t>Klicken oder tippen Sie, um ein Datum einzugeben.</w:t>
          </w:r>
        </w:p>
      </w:docPartBody>
    </w:docPart>
    <w:docPart>
      <w:docPartPr>
        <w:name w:val="CF7E52F41A0A411487C5F55BBF1B7DF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F191CD0-27CC-4BB1-A72B-980C390C28F3}"/>
      </w:docPartPr>
      <w:docPartBody>
        <w:p w:rsidR="00B348DA" w:rsidRDefault="001277E2" w:rsidP="001277E2">
          <w:pPr>
            <w:pStyle w:val="CF7E52F41A0A411487C5F55BBF1B7DF2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287B0E280834B2D86FEC9CB618CDB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D1DCB18-B393-4048-8E40-A1618213E076}"/>
      </w:docPartPr>
      <w:docPartBody>
        <w:p w:rsidR="00B348DA" w:rsidRDefault="001277E2" w:rsidP="001277E2">
          <w:pPr>
            <w:pStyle w:val="5287B0E280834B2D86FEC9CB618CDB2A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F86F7B620E44F57A5BFEFD5FC01B1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69F0100-11F1-4CAD-8E6D-05E02711F1D8}"/>
      </w:docPartPr>
      <w:docPartBody>
        <w:p w:rsidR="00B348DA" w:rsidRDefault="001277E2" w:rsidP="001277E2">
          <w:pPr>
            <w:pStyle w:val="EF86F7B620E44F57A5BFEFD5FC01B15E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5F5F4374561425B873A0FD056C5522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BF4A487-8FA6-4FE5-900D-370694B59822}"/>
      </w:docPartPr>
      <w:docPartBody>
        <w:p w:rsidR="00B348DA" w:rsidRDefault="001277E2" w:rsidP="001277E2">
          <w:pPr>
            <w:pStyle w:val="85F5F4374561425B873A0FD056C5522C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9F92AB22E0E461991D843E9FA6E32F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88EC6AE-8518-45ED-9D4F-33B849483A9B}"/>
      </w:docPartPr>
      <w:docPartBody>
        <w:p w:rsidR="00B348DA" w:rsidRDefault="001277E2" w:rsidP="001277E2">
          <w:pPr>
            <w:pStyle w:val="89F92AB22E0E461991D843E9FA6E32FB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2A163A900984F0E88F341CD40630E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9B5BBCB-36C2-4DF8-BCED-7A64521F3113}"/>
      </w:docPartPr>
      <w:docPartBody>
        <w:p w:rsidR="00B348DA" w:rsidRDefault="001277E2" w:rsidP="001277E2">
          <w:pPr>
            <w:pStyle w:val="A2A163A900984F0E88F341CD40630E40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2DE9A2D0A4A4032AEB45DAE3BEF274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0459BD-72A0-4DEE-9C2D-ACB49A584F1B}"/>
      </w:docPartPr>
      <w:docPartBody>
        <w:p w:rsidR="00B348DA" w:rsidRDefault="001277E2" w:rsidP="001277E2">
          <w:pPr>
            <w:pStyle w:val="C2DE9A2D0A4A4032AEB45DAE3BEF2749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90AEC07D68B4851A60E91EB2776FD8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D6CAD53-5297-4DCC-9179-6A81D54F9049}"/>
      </w:docPartPr>
      <w:docPartBody>
        <w:p w:rsidR="00B348DA" w:rsidRDefault="001277E2" w:rsidP="001277E2">
          <w:pPr>
            <w:pStyle w:val="490AEC07D68B4851A60E91EB2776FD8D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C21D8FB8A62441DBB16BD7F8D44E01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6FE212A-B831-4415-BB57-1C0CA5F34B5A}"/>
      </w:docPartPr>
      <w:docPartBody>
        <w:p w:rsidR="00B348DA" w:rsidRDefault="001277E2" w:rsidP="001277E2">
          <w:pPr>
            <w:pStyle w:val="FC21D8FB8A62441DBB16BD7F8D44E011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3CCBC10376243658C43FB38894031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C8447D-76E2-444F-96C0-08984A5FD016}"/>
      </w:docPartPr>
      <w:docPartBody>
        <w:p w:rsidR="00B348DA" w:rsidRDefault="001277E2" w:rsidP="001277E2">
          <w:pPr>
            <w:pStyle w:val="63CCBC10376243658C43FB388940319A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14C90DF4BB942D4B5AEA5243BF29B2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6D07BC2-AC55-498A-868A-15322D69E151}"/>
      </w:docPartPr>
      <w:docPartBody>
        <w:p w:rsidR="00B348DA" w:rsidRDefault="001277E2" w:rsidP="001277E2">
          <w:pPr>
            <w:pStyle w:val="114C90DF4BB942D4B5AEA5243BF29B20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80C2B4B279048CA987FF9A5AC7B370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625D84-CB64-4BBB-B638-7F0D74AA110E}"/>
      </w:docPartPr>
      <w:docPartBody>
        <w:p w:rsidR="00B348DA" w:rsidRDefault="001277E2" w:rsidP="001277E2">
          <w:pPr>
            <w:pStyle w:val="E80C2B4B279048CA987FF9A5AC7B3700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1F2F3A203114286B6349E726FBA6FB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5CD1A8-AC20-4EC7-A142-765FFC87DF37}"/>
      </w:docPartPr>
      <w:docPartBody>
        <w:p w:rsidR="00B348DA" w:rsidRDefault="001277E2" w:rsidP="001277E2">
          <w:pPr>
            <w:pStyle w:val="71F2F3A203114286B6349E726FBA6FBE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AF6C78B0996405EA8103C69CB328F5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B1C9F71-3625-4153-B51A-4A85FDA2B3C4}"/>
      </w:docPartPr>
      <w:docPartBody>
        <w:p w:rsidR="00B348DA" w:rsidRDefault="001277E2" w:rsidP="001277E2">
          <w:pPr>
            <w:pStyle w:val="AAF6C78B0996405EA8103C69CB328F5C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450EC4C377D420AA1DF1E3F7A5BB26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984B8E-63EA-4488-B863-B84C630211FE}"/>
      </w:docPartPr>
      <w:docPartBody>
        <w:p w:rsidR="00B348DA" w:rsidRDefault="001277E2" w:rsidP="001277E2">
          <w:pPr>
            <w:pStyle w:val="C450EC4C377D420AA1DF1E3F7A5BB26A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A8875FC79764F4FA69E6696D0EF6C4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B683229-104A-4A5B-A09D-0DDD5992A2F7}"/>
      </w:docPartPr>
      <w:docPartBody>
        <w:p w:rsidR="00B348DA" w:rsidRDefault="001277E2" w:rsidP="001277E2">
          <w:pPr>
            <w:pStyle w:val="3A8875FC79764F4FA69E6696D0EF6C47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299772EDAB443E8A298EEC24B84165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CB375BF-E47D-4AA9-AFDE-63EC11EDDD3F}"/>
      </w:docPartPr>
      <w:docPartBody>
        <w:p w:rsidR="00B348DA" w:rsidRDefault="001277E2" w:rsidP="001277E2">
          <w:pPr>
            <w:pStyle w:val="E299772EDAB443E8A298EEC24B841659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A676FFB20444B88B61FEB6D1C1A02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2F26350-0E46-441D-B72C-7831AA56B43C}"/>
      </w:docPartPr>
      <w:docPartBody>
        <w:p w:rsidR="00B348DA" w:rsidRDefault="001277E2" w:rsidP="001277E2">
          <w:pPr>
            <w:pStyle w:val="7A676FFB20444B88B61FEB6D1C1A023B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0B698B1599A46E9BA5FCF4A7BB557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22BBD12-ADAE-4E36-9FE4-36253AD2C3C5}"/>
      </w:docPartPr>
      <w:docPartBody>
        <w:p w:rsidR="00B348DA" w:rsidRDefault="001277E2" w:rsidP="001277E2">
          <w:pPr>
            <w:pStyle w:val="20B698B1599A46E9BA5FCF4A7BB5579A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BBD7AA9556F4C1F8FF016249DAC76E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7D5A3FB-3EB8-4367-BCD6-F9D7499D9E45}"/>
      </w:docPartPr>
      <w:docPartBody>
        <w:p w:rsidR="00B348DA" w:rsidRDefault="001277E2" w:rsidP="001277E2">
          <w:pPr>
            <w:pStyle w:val="8BBD7AA9556F4C1F8FF016249DAC76E9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1CA00B34D5B41BB837395F18563DBE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6427FF8-B350-494D-88A9-999966EFE3AD}"/>
      </w:docPartPr>
      <w:docPartBody>
        <w:p w:rsidR="00B348DA" w:rsidRDefault="001277E2" w:rsidP="001277E2">
          <w:pPr>
            <w:pStyle w:val="91CA00B34D5B41BB837395F18563DBEA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19524A5D0D341368751CFB2644B23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489BD69-9871-4B7F-9614-2F20ABD0EFC5}"/>
      </w:docPartPr>
      <w:docPartBody>
        <w:p w:rsidR="00B348DA" w:rsidRDefault="001277E2" w:rsidP="001277E2">
          <w:pPr>
            <w:pStyle w:val="119524A5D0D341368751CFB2644B23AB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CBDFFF23DC94994B6CC74C937AA204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929DCE-2B3A-491C-AC18-006B3B40CBB3}"/>
      </w:docPartPr>
      <w:docPartBody>
        <w:p w:rsidR="00B348DA" w:rsidRDefault="001277E2" w:rsidP="001277E2">
          <w:pPr>
            <w:pStyle w:val="4CBDFFF23DC94994B6CC74C937AA2047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FDB4FDA7D94E8A89EE4758141B3E5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55C30B0-4EF6-478B-A63E-CFFC4F9032B9}"/>
      </w:docPartPr>
      <w:docPartBody>
        <w:p w:rsidR="00B348DA" w:rsidRDefault="001277E2" w:rsidP="001277E2">
          <w:pPr>
            <w:pStyle w:val="ECFDB4FDA7D94E8A89EE4758141B3E59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AFC999E31DA430BADEF4C20E24B110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112A88A-98A9-44FB-AC14-8F14BEF7D4C5}"/>
      </w:docPartPr>
      <w:docPartBody>
        <w:p w:rsidR="00B348DA" w:rsidRDefault="001277E2" w:rsidP="001277E2">
          <w:pPr>
            <w:pStyle w:val="5AFC999E31DA430BADEF4C20E24B110F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00DD76FC04A46F883E81F721931358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DDCF127-7DA0-4A20-8931-5B16DB5B1C05}"/>
      </w:docPartPr>
      <w:docPartBody>
        <w:p w:rsidR="00B348DA" w:rsidRDefault="001277E2" w:rsidP="001277E2">
          <w:pPr>
            <w:pStyle w:val="A00DD76FC04A46F883E81F7219313581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7485B3700D245F1B12761D706A5FDF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A849329-3D06-48F7-A951-0368DB3A2FE2}"/>
      </w:docPartPr>
      <w:docPartBody>
        <w:p w:rsidR="00B348DA" w:rsidRDefault="001277E2" w:rsidP="001277E2">
          <w:pPr>
            <w:pStyle w:val="37485B3700D245F1B12761D706A5FDF0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D475BE4ED4B4E9CAE8E315CA4B3FB6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2AC199A-82EA-4DEA-AE39-4F50EE418E9A}"/>
      </w:docPartPr>
      <w:docPartBody>
        <w:p w:rsidR="00B348DA" w:rsidRDefault="001277E2" w:rsidP="001277E2">
          <w:pPr>
            <w:pStyle w:val="4D475BE4ED4B4E9CAE8E315CA4B3FB6F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9135816F8C54E2DAC4EBF59DE0DD3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24523E6-259D-4B38-BF29-AE112E81955B}"/>
      </w:docPartPr>
      <w:docPartBody>
        <w:p w:rsidR="00B348DA" w:rsidRDefault="001277E2" w:rsidP="001277E2">
          <w:pPr>
            <w:pStyle w:val="69135816F8C54E2DAC4EBF59DE0DD39B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A55836E0967432695C0D5F38313724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D5BF76-5D99-4EBC-9ACF-5CFB522240DC}"/>
      </w:docPartPr>
      <w:docPartBody>
        <w:p w:rsidR="00B348DA" w:rsidRDefault="001277E2" w:rsidP="001277E2">
          <w:pPr>
            <w:pStyle w:val="2A55836E0967432695C0D5F383137247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49D6DC352504F218B9B024DC5378AA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20A56A8-4641-4482-ACCB-6391F11B2BFA}"/>
      </w:docPartPr>
      <w:docPartBody>
        <w:p w:rsidR="00B348DA" w:rsidRDefault="001277E2" w:rsidP="001277E2">
          <w:pPr>
            <w:pStyle w:val="049D6DC352504F218B9B024DC5378AA3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5EB55076747C40D88D9390A7D79B740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6426C80-E4BE-420C-95DF-3BE16DCCED03}"/>
      </w:docPartPr>
      <w:docPartBody>
        <w:p w:rsidR="00B348DA" w:rsidRDefault="001277E2" w:rsidP="001277E2">
          <w:pPr>
            <w:pStyle w:val="5EB55076747C40D88D9390A7D79B740D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BCA8F16C00742D6AD81D57B6324D93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D581147-BFEF-4916-B1B8-D2704EAF6BF2}"/>
      </w:docPartPr>
      <w:docPartBody>
        <w:p w:rsidR="00B348DA" w:rsidRDefault="001277E2" w:rsidP="001277E2">
          <w:pPr>
            <w:pStyle w:val="4BCA8F16C00742D6AD81D57B6324D934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2153721180A4E8796C6577DC553C5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DC31BD1-0133-49C7-9265-192A9576A80B}"/>
      </w:docPartPr>
      <w:docPartBody>
        <w:p w:rsidR="00B348DA" w:rsidRDefault="001277E2" w:rsidP="001277E2">
          <w:pPr>
            <w:pStyle w:val="62153721180A4E8796C6577DC553C574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A54BA03048E4E4EA482A970532F076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D705F1A-E348-4AFA-8948-5FE920140B32}"/>
      </w:docPartPr>
      <w:docPartBody>
        <w:p w:rsidR="00B348DA" w:rsidRDefault="001277E2" w:rsidP="001277E2">
          <w:pPr>
            <w:pStyle w:val="3A54BA03048E4E4EA482A970532F0766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14BBF430FF49158F360A0CD95AA5B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F709D32-E07B-4459-9D08-D8371D7CCE68}"/>
      </w:docPartPr>
      <w:docPartBody>
        <w:p w:rsidR="00B348DA" w:rsidRDefault="001277E2" w:rsidP="001277E2">
          <w:pPr>
            <w:pStyle w:val="4A14BBF430FF49158F360A0CD95AA5B7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E9FBD32EB8B4931B410CCB866A9020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DE844AB-B9AF-49DC-A387-62E690962CD0}"/>
      </w:docPartPr>
      <w:docPartBody>
        <w:p w:rsidR="00B348DA" w:rsidRDefault="001277E2" w:rsidP="001277E2">
          <w:pPr>
            <w:pStyle w:val="7E9FBD32EB8B4931B410CCB866A90203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636233CE7A54DF7935A31430FDA720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7175545-C137-467C-A42F-BCA97954FAD8}"/>
      </w:docPartPr>
      <w:docPartBody>
        <w:p w:rsidR="00B348DA" w:rsidRDefault="001277E2" w:rsidP="001277E2">
          <w:pPr>
            <w:pStyle w:val="C636233CE7A54DF7935A31430FDA720D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C31B079A09C41B0951449F140138BB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0B858A6-D27E-4D21-81CB-C9243F3F3100}"/>
      </w:docPartPr>
      <w:docPartBody>
        <w:p w:rsidR="00B348DA" w:rsidRDefault="001277E2" w:rsidP="001277E2">
          <w:pPr>
            <w:pStyle w:val="0C31B079A09C41B0951449F140138BB2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9415CC42043451FB9E0862C3C759B1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D764C96-2D9A-43E5-8802-3A3D3BF7AEF1}"/>
      </w:docPartPr>
      <w:docPartBody>
        <w:p w:rsidR="00B348DA" w:rsidRDefault="001277E2" w:rsidP="001277E2">
          <w:pPr>
            <w:pStyle w:val="C9415CC42043451FB9E0862C3C759B19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364002BC2A241DD90F500BD294543A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9ED2BB4-280F-49A0-A2B9-BA265872BC85}"/>
      </w:docPartPr>
      <w:docPartBody>
        <w:p w:rsidR="00B348DA" w:rsidRDefault="001277E2" w:rsidP="001277E2">
          <w:pPr>
            <w:pStyle w:val="8364002BC2A241DD90F500BD294543A0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909F437311245929EB27DB4C65E316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4D50F4C-0FDF-4BA8-B3DB-37B0A2E71E25}"/>
      </w:docPartPr>
      <w:docPartBody>
        <w:p w:rsidR="00B348DA" w:rsidRDefault="001277E2" w:rsidP="001277E2">
          <w:pPr>
            <w:pStyle w:val="4909F437311245929EB27DB4C65E316B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38A876EC1FB42AE8A2B2C8E16B3283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F67D191-3ADC-4547-B11C-CA6B02592F06}"/>
      </w:docPartPr>
      <w:docPartBody>
        <w:p w:rsidR="00B348DA" w:rsidRDefault="001277E2" w:rsidP="001277E2">
          <w:pPr>
            <w:pStyle w:val="138A876EC1FB42AE8A2B2C8E16B32833"/>
          </w:pPr>
          <w:r w:rsidRPr="002F0766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DE6D13F8C4C4008A00F80AEE5516E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19C7E8F-B6BF-4777-9A44-F726659BBA4D}"/>
      </w:docPartPr>
      <w:docPartBody>
        <w:p w:rsidR="00B348DA" w:rsidRDefault="00B348DA">
          <w:pPr>
            <w:pStyle w:val="FDE6D13F8C4C4008A00F80AEE5516E6C1"/>
          </w:pPr>
          <w:r>
            <w:rPr>
              <w:rStyle w:val="Platzhaltertext"/>
            </w:rPr>
            <w:t>Datum</w:t>
          </w:r>
        </w:p>
      </w:docPartBody>
    </w:docPart>
    <w:docPart>
      <w:docPartPr>
        <w:name w:val="720A4CDC6A094B399FFC71E81B47B9E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8C2AE96-16D4-4F46-8F05-EEE592260778}"/>
      </w:docPartPr>
      <w:docPartBody>
        <w:p w:rsidR="00B348DA" w:rsidRDefault="00B348DA">
          <w:pPr>
            <w:pStyle w:val="720A4CDC6A094B399FFC71E81B47B9E8"/>
          </w:pPr>
          <w:r>
            <w:rPr>
              <w:rStyle w:val="Platzhaltertext"/>
            </w:rPr>
            <w:t>Datum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309"/>
    <w:rsid w:val="000C0640"/>
    <w:rsid w:val="001277E2"/>
    <w:rsid w:val="001338FD"/>
    <w:rsid w:val="00146725"/>
    <w:rsid w:val="0020698B"/>
    <w:rsid w:val="003764CB"/>
    <w:rsid w:val="00387842"/>
    <w:rsid w:val="00407C6E"/>
    <w:rsid w:val="004D2005"/>
    <w:rsid w:val="00707BBB"/>
    <w:rsid w:val="007226B3"/>
    <w:rsid w:val="00776AD8"/>
    <w:rsid w:val="00893309"/>
    <w:rsid w:val="00B348DA"/>
    <w:rsid w:val="00BA75C4"/>
    <w:rsid w:val="00C91D23"/>
    <w:rsid w:val="00CD5249"/>
    <w:rsid w:val="00D40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513B5303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666666"/>
    </w:rPr>
  </w:style>
  <w:style w:type="paragraph" w:customStyle="1" w:styleId="34B2355BE85545F5A66D2FA2BA3A2000">
    <w:name w:val="34B2355BE85545F5A66D2FA2BA3A2000"/>
    <w:rsid w:val="001277E2"/>
  </w:style>
  <w:style w:type="paragraph" w:customStyle="1" w:styleId="51B0A7CBE72F4089B7043A6B3A8A23F1">
    <w:name w:val="51B0A7CBE72F4089B7043A6B3A8A23F1"/>
    <w:rsid w:val="001277E2"/>
  </w:style>
  <w:style w:type="paragraph" w:customStyle="1" w:styleId="860556C028A945A58A39A7F949E11AEE">
    <w:name w:val="860556C028A945A58A39A7F949E11AEE"/>
    <w:rsid w:val="001277E2"/>
    <w:pPr>
      <w:spacing w:line="259" w:lineRule="auto"/>
    </w:pPr>
    <w:rPr>
      <w:rFonts w:ascii="Segoe UI" w:eastAsiaTheme="minorHAnsi" w:hAnsi="Segoe UI"/>
      <w:sz w:val="22"/>
      <w:szCs w:val="22"/>
      <w:lang w:eastAsia="en-US"/>
    </w:rPr>
  </w:style>
  <w:style w:type="paragraph" w:customStyle="1" w:styleId="CF7E52F41A0A411487C5F55BBF1B7DF2">
    <w:name w:val="CF7E52F41A0A411487C5F55BBF1B7DF2"/>
    <w:rsid w:val="001277E2"/>
  </w:style>
  <w:style w:type="paragraph" w:customStyle="1" w:styleId="5287B0E280834B2D86FEC9CB618CDB2A">
    <w:name w:val="5287B0E280834B2D86FEC9CB618CDB2A"/>
    <w:rsid w:val="001277E2"/>
  </w:style>
  <w:style w:type="paragraph" w:customStyle="1" w:styleId="860556C028A945A58A39A7F949E11AEE1">
    <w:name w:val="860556C028A945A58A39A7F949E11AEE1"/>
    <w:rsid w:val="001277E2"/>
    <w:pPr>
      <w:spacing w:line="259" w:lineRule="auto"/>
    </w:pPr>
    <w:rPr>
      <w:rFonts w:ascii="Segoe UI" w:eastAsiaTheme="minorHAnsi" w:hAnsi="Segoe UI"/>
      <w:sz w:val="22"/>
      <w:szCs w:val="22"/>
      <w:lang w:eastAsia="en-US"/>
    </w:rPr>
  </w:style>
  <w:style w:type="paragraph" w:customStyle="1" w:styleId="EF86F7B620E44F57A5BFEFD5FC01B15E">
    <w:name w:val="EF86F7B620E44F57A5BFEFD5FC01B15E"/>
    <w:rsid w:val="001277E2"/>
  </w:style>
  <w:style w:type="paragraph" w:customStyle="1" w:styleId="85F5F4374561425B873A0FD056C5522C">
    <w:name w:val="85F5F4374561425B873A0FD056C5522C"/>
    <w:rsid w:val="001277E2"/>
  </w:style>
  <w:style w:type="paragraph" w:customStyle="1" w:styleId="89F92AB22E0E461991D843E9FA6E32FB">
    <w:name w:val="89F92AB22E0E461991D843E9FA6E32FB"/>
    <w:rsid w:val="001277E2"/>
  </w:style>
  <w:style w:type="paragraph" w:customStyle="1" w:styleId="03DDC9AD46D2465A931B8776E91E7FBF">
    <w:name w:val="03DDC9AD46D2465A931B8776E91E7FBF"/>
    <w:rsid w:val="001277E2"/>
  </w:style>
  <w:style w:type="paragraph" w:customStyle="1" w:styleId="A2A163A900984F0E88F341CD40630E40">
    <w:name w:val="A2A163A900984F0E88F341CD40630E40"/>
    <w:rsid w:val="001277E2"/>
  </w:style>
  <w:style w:type="paragraph" w:customStyle="1" w:styleId="C2DE9A2D0A4A4032AEB45DAE3BEF2749">
    <w:name w:val="C2DE9A2D0A4A4032AEB45DAE3BEF2749"/>
    <w:rsid w:val="001277E2"/>
  </w:style>
  <w:style w:type="paragraph" w:customStyle="1" w:styleId="490AEC07D68B4851A60E91EB2776FD8D">
    <w:name w:val="490AEC07D68B4851A60E91EB2776FD8D"/>
    <w:rsid w:val="001277E2"/>
  </w:style>
  <w:style w:type="paragraph" w:customStyle="1" w:styleId="FC21D8FB8A62441DBB16BD7F8D44E011">
    <w:name w:val="FC21D8FB8A62441DBB16BD7F8D44E011"/>
    <w:rsid w:val="001277E2"/>
  </w:style>
  <w:style w:type="paragraph" w:customStyle="1" w:styleId="63CCBC10376243658C43FB388940319A">
    <w:name w:val="63CCBC10376243658C43FB388940319A"/>
    <w:rsid w:val="001277E2"/>
  </w:style>
  <w:style w:type="paragraph" w:customStyle="1" w:styleId="114C90DF4BB942D4B5AEA5243BF29B20">
    <w:name w:val="114C90DF4BB942D4B5AEA5243BF29B20"/>
    <w:rsid w:val="001277E2"/>
  </w:style>
  <w:style w:type="paragraph" w:customStyle="1" w:styleId="44FB67A855A64E2AB928C6354CC78980">
    <w:name w:val="44FB67A855A64E2AB928C6354CC78980"/>
    <w:rsid w:val="001277E2"/>
  </w:style>
  <w:style w:type="paragraph" w:customStyle="1" w:styleId="E80C2B4B279048CA987FF9A5AC7B3700">
    <w:name w:val="E80C2B4B279048CA987FF9A5AC7B3700"/>
    <w:rsid w:val="001277E2"/>
  </w:style>
  <w:style w:type="paragraph" w:customStyle="1" w:styleId="71F2F3A203114286B6349E726FBA6FBE">
    <w:name w:val="71F2F3A203114286B6349E726FBA6FBE"/>
    <w:rsid w:val="001277E2"/>
  </w:style>
  <w:style w:type="paragraph" w:customStyle="1" w:styleId="AAF6C78B0996405EA8103C69CB328F5C">
    <w:name w:val="AAF6C78B0996405EA8103C69CB328F5C"/>
    <w:rsid w:val="001277E2"/>
  </w:style>
  <w:style w:type="paragraph" w:customStyle="1" w:styleId="C450EC4C377D420AA1DF1E3F7A5BB26A">
    <w:name w:val="C450EC4C377D420AA1DF1E3F7A5BB26A"/>
    <w:rsid w:val="001277E2"/>
  </w:style>
  <w:style w:type="paragraph" w:customStyle="1" w:styleId="3A8875FC79764F4FA69E6696D0EF6C47">
    <w:name w:val="3A8875FC79764F4FA69E6696D0EF6C47"/>
    <w:rsid w:val="001277E2"/>
  </w:style>
  <w:style w:type="paragraph" w:customStyle="1" w:styleId="E299772EDAB443E8A298EEC24B841659">
    <w:name w:val="E299772EDAB443E8A298EEC24B841659"/>
    <w:rsid w:val="001277E2"/>
  </w:style>
  <w:style w:type="paragraph" w:customStyle="1" w:styleId="7A676FFB20444B88B61FEB6D1C1A023B">
    <w:name w:val="7A676FFB20444B88B61FEB6D1C1A023B"/>
    <w:rsid w:val="001277E2"/>
  </w:style>
  <w:style w:type="paragraph" w:customStyle="1" w:styleId="20B698B1599A46E9BA5FCF4A7BB5579A">
    <w:name w:val="20B698B1599A46E9BA5FCF4A7BB5579A"/>
    <w:rsid w:val="001277E2"/>
  </w:style>
  <w:style w:type="paragraph" w:customStyle="1" w:styleId="338A09BBEA0546ADAE538A5D1325613B">
    <w:name w:val="338A09BBEA0546ADAE538A5D1325613B"/>
    <w:rsid w:val="001277E2"/>
  </w:style>
  <w:style w:type="paragraph" w:customStyle="1" w:styleId="5507464627254F858F94A65D01931D65">
    <w:name w:val="5507464627254F858F94A65D01931D65"/>
    <w:rsid w:val="001277E2"/>
  </w:style>
  <w:style w:type="paragraph" w:customStyle="1" w:styleId="90A534F9615548D19D33684420E4960D">
    <w:name w:val="90A534F9615548D19D33684420E4960D"/>
    <w:rsid w:val="001277E2"/>
  </w:style>
  <w:style w:type="paragraph" w:customStyle="1" w:styleId="8BBD7AA9556F4C1F8FF016249DAC76E9">
    <w:name w:val="8BBD7AA9556F4C1F8FF016249DAC76E9"/>
    <w:rsid w:val="001277E2"/>
  </w:style>
  <w:style w:type="paragraph" w:customStyle="1" w:styleId="860556C028A945A58A39A7F949E11AEE2">
    <w:name w:val="860556C028A945A58A39A7F949E11AEE2"/>
    <w:rsid w:val="001277E2"/>
    <w:pPr>
      <w:spacing w:line="259" w:lineRule="auto"/>
    </w:pPr>
    <w:rPr>
      <w:rFonts w:ascii="Segoe UI" w:eastAsiaTheme="minorHAnsi" w:hAnsi="Segoe UI"/>
      <w:sz w:val="22"/>
      <w:szCs w:val="22"/>
      <w:lang w:eastAsia="en-US"/>
    </w:rPr>
  </w:style>
  <w:style w:type="paragraph" w:customStyle="1" w:styleId="F89617EB69CE4010BAB9D54FF5469F32">
    <w:name w:val="F89617EB69CE4010BAB9D54FF5469F32"/>
    <w:rsid w:val="001277E2"/>
  </w:style>
  <w:style w:type="paragraph" w:customStyle="1" w:styleId="371B5A50AB86408883E3F693FA0A9A97">
    <w:name w:val="371B5A50AB86408883E3F693FA0A9A97"/>
    <w:rsid w:val="001277E2"/>
  </w:style>
  <w:style w:type="paragraph" w:customStyle="1" w:styleId="91CA00B34D5B41BB837395F18563DBEA">
    <w:name w:val="91CA00B34D5B41BB837395F18563DBEA"/>
    <w:rsid w:val="001277E2"/>
  </w:style>
  <w:style w:type="paragraph" w:customStyle="1" w:styleId="119524A5D0D341368751CFB2644B23AB">
    <w:name w:val="119524A5D0D341368751CFB2644B23AB"/>
    <w:rsid w:val="001277E2"/>
  </w:style>
  <w:style w:type="paragraph" w:customStyle="1" w:styleId="4CBDFFF23DC94994B6CC74C937AA2047">
    <w:name w:val="4CBDFFF23DC94994B6CC74C937AA2047"/>
    <w:rsid w:val="001277E2"/>
  </w:style>
  <w:style w:type="paragraph" w:customStyle="1" w:styleId="ECFDB4FDA7D94E8A89EE4758141B3E59">
    <w:name w:val="ECFDB4FDA7D94E8A89EE4758141B3E59"/>
    <w:rsid w:val="001277E2"/>
  </w:style>
  <w:style w:type="paragraph" w:customStyle="1" w:styleId="5AFC999E31DA430BADEF4C20E24B110F">
    <w:name w:val="5AFC999E31DA430BADEF4C20E24B110F"/>
    <w:rsid w:val="001277E2"/>
  </w:style>
  <w:style w:type="paragraph" w:customStyle="1" w:styleId="A00DD76FC04A46F883E81F7219313581">
    <w:name w:val="A00DD76FC04A46F883E81F7219313581"/>
    <w:rsid w:val="001277E2"/>
  </w:style>
  <w:style w:type="paragraph" w:customStyle="1" w:styleId="37485B3700D245F1B12761D706A5FDF0">
    <w:name w:val="37485B3700D245F1B12761D706A5FDF0"/>
    <w:rsid w:val="001277E2"/>
  </w:style>
  <w:style w:type="paragraph" w:customStyle="1" w:styleId="4D475BE4ED4B4E9CAE8E315CA4B3FB6F">
    <w:name w:val="4D475BE4ED4B4E9CAE8E315CA4B3FB6F"/>
    <w:rsid w:val="001277E2"/>
  </w:style>
  <w:style w:type="paragraph" w:customStyle="1" w:styleId="69135816F8C54E2DAC4EBF59DE0DD39B">
    <w:name w:val="69135816F8C54E2DAC4EBF59DE0DD39B"/>
    <w:rsid w:val="001277E2"/>
  </w:style>
  <w:style w:type="paragraph" w:customStyle="1" w:styleId="2A55836E0967432695C0D5F383137247">
    <w:name w:val="2A55836E0967432695C0D5F383137247"/>
    <w:rsid w:val="001277E2"/>
  </w:style>
  <w:style w:type="paragraph" w:customStyle="1" w:styleId="049D6DC352504F218B9B024DC5378AA3">
    <w:name w:val="049D6DC352504F218B9B024DC5378AA3"/>
    <w:rsid w:val="001277E2"/>
  </w:style>
  <w:style w:type="paragraph" w:customStyle="1" w:styleId="5EB55076747C40D88D9390A7D79B740D">
    <w:name w:val="5EB55076747C40D88D9390A7D79B740D"/>
    <w:rsid w:val="001277E2"/>
  </w:style>
  <w:style w:type="paragraph" w:customStyle="1" w:styleId="4BCA8F16C00742D6AD81D57B6324D934">
    <w:name w:val="4BCA8F16C00742D6AD81D57B6324D934"/>
    <w:rsid w:val="001277E2"/>
  </w:style>
  <w:style w:type="paragraph" w:customStyle="1" w:styleId="62153721180A4E8796C6577DC553C574">
    <w:name w:val="62153721180A4E8796C6577DC553C574"/>
    <w:rsid w:val="001277E2"/>
  </w:style>
  <w:style w:type="paragraph" w:customStyle="1" w:styleId="EE50F3539459479F8F30F9F1C55A6B10">
    <w:name w:val="EE50F3539459479F8F30F9F1C55A6B10"/>
    <w:rsid w:val="001277E2"/>
  </w:style>
  <w:style w:type="paragraph" w:customStyle="1" w:styleId="3A54BA03048E4E4EA482A970532F0766">
    <w:name w:val="3A54BA03048E4E4EA482A970532F0766"/>
    <w:rsid w:val="001277E2"/>
  </w:style>
  <w:style w:type="paragraph" w:customStyle="1" w:styleId="4A14BBF430FF49158F360A0CD95AA5B7">
    <w:name w:val="4A14BBF430FF49158F360A0CD95AA5B7"/>
    <w:rsid w:val="001277E2"/>
  </w:style>
  <w:style w:type="paragraph" w:customStyle="1" w:styleId="9D076C9262AE414FB56481695EA62F6A">
    <w:name w:val="9D076C9262AE414FB56481695EA62F6A"/>
    <w:rsid w:val="001277E2"/>
  </w:style>
  <w:style w:type="paragraph" w:customStyle="1" w:styleId="33E4B32B11E847A6B214976A2BB5E5D2">
    <w:name w:val="33E4B32B11E847A6B214976A2BB5E5D2"/>
    <w:rsid w:val="001277E2"/>
  </w:style>
  <w:style w:type="paragraph" w:customStyle="1" w:styleId="0924E3424F9443D588790F1486533F24">
    <w:name w:val="0924E3424F9443D588790F1486533F24"/>
    <w:rsid w:val="001277E2"/>
  </w:style>
  <w:style w:type="paragraph" w:customStyle="1" w:styleId="7E9FBD32EB8B4931B410CCB866A90203">
    <w:name w:val="7E9FBD32EB8B4931B410CCB866A90203"/>
    <w:rsid w:val="001277E2"/>
  </w:style>
  <w:style w:type="paragraph" w:customStyle="1" w:styleId="C636233CE7A54DF7935A31430FDA720D">
    <w:name w:val="C636233CE7A54DF7935A31430FDA720D"/>
    <w:rsid w:val="001277E2"/>
  </w:style>
  <w:style w:type="paragraph" w:customStyle="1" w:styleId="0C31B079A09C41B0951449F140138BB2">
    <w:name w:val="0C31B079A09C41B0951449F140138BB2"/>
    <w:rsid w:val="001277E2"/>
  </w:style>
  <w:style w:type="paragraph" w:customStyle="1" w:styleId="C9415CC42043451FB9E0862C3C759B19">
    <w:name w:val="C9415CC42043451FB9E0862C3C759B19"/>
    <w:rsid w:val="001277E2"/>
  </w:style>
  <w:style w:type="paragraph" w:customStyle="1" w:styleId="8364002BC2A241DD90F500BD294543A0">
    <w:name w:val="8364002BC2A241DD90F500BD294543A0"/>
    <w:rsid w:val="001277E2"/>
  </w:style>
  <w:style w:type="paragraph" w:customStyle="1" w:styleId="4909F437311245929EB27DB4C65E316B">
    <w:name w:val="4909F437311245929EB27DB4C65E316B"/>
    <w:rsid w:val="001277E2"/>
  </w:style>
  <w:style w:type="paragraph" w:customStyle="1" w:styleId="138A876EC1FB42AE8A2B2C8E16B32833">
    <w:name w:val="138A876EC1FB42AE8A2B2C8E16B32833"/>
    <w:rsid w:val="001277E2"/>
  </w:style>
  <w:style w:type="paragraph" w:customStyle="1" w:styleId="865C5693C816483387994C0A693679C2">
    <w:name w:val="865C5693C816483387994C0A693679C2"/>
  </w:style>
  <w:style w:type="paragraph" w:customStyle="1" w:styleId="08D07793667B444BB46F7B86E76EF01B">
    <w:name w:val="08D07793667B444BB46F7B86E76EF01B"/>
  </w:style>
  <w:style w:type="paragraph" w:customStyle="1" w:styleId="FDE6D13F8C4C4008A00F80AEE5516E6C">
    <w:name w:val="FDE6D13F8C4C4008A00F80AEE5516E6C"/>
  </w:style>
  <w:style w:type="paragraph" w:customStyle="1" w:styleId="860556C028A945A58A39A7F949E11AEE3">
    <w:name w:val="860556C028A945A58A39A7F949E11AEE3"/>
    <w:pPr>
      <w:spacing w:line="259" w:lineRule="auto"/>
    </w:pPr>
    <w:rPr>
      <w:rFonts w:ascii="Segoe UI" w:eastAsiaTheme="minorHAnsi" w:hAnsi="Segoe UI"/>
      <w:sz w:val="22"/>
      <w:szCs w:val="22"/>
      <w:lang w:eastAsia="en-US"/>
    </w:rPr>
  </w:style>
  <w:style w:type="paragraph" w:customStyle="1" w:styleId="720A4CDC6A094B399FFC71E81B47B9E8">
    <w:name w:val="720A4CDC6A094B399FFC71E81B47B9E8"/>
    <w:pPr>
      <w:spacing w:line="259" w:lineRule="auto"/>
    </w:pPr>
    <w:rPr>
      <w:rFonts w:ascii="Segoe UI" w:eastAsiaTheme="minorHAnsi" w:hAnsi="Segoe UI"/>
      <w:sz w:val="22"/>
      <w:szCs w:val="22"/>
      <w:lang w:eastAsia="en-US"/>
    </w:rPr>
  </w:style>
  <w:style w:type="paragraph" w:customStyle="1" w:styleId="FDE6D13F8C4C4008A00F80AEE5516E6C1">
    <w:name w:val="FDE6D13F8C4C4008A00F80AEE5516E6C1"/>
    <w:pPr>
      <w:spacing w:line="259" w:lineRule="auto"/>
    </w:pPr>
    <w:rPr>
      <w:rFonts w:ascii="Segoe UI" w:eastAsiaTheme="minorHAnsi" w:hAnsi="Segoe UI"/>
      <w:sz w:val="22"/>
      <w:szCs w:val="22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3143b4e-b6d6-4a1d-92c8-c06826137012">
      <Terms xmlns="http://schemas.microsoft.com/office/infopath/2007/PartnerControls"/>
    </lcf76f155ced4ddcb4097134ff3c332f>
    <TaxCatchAll xmlns="42e3b20a-55e2-4439-b3d5-5e2f02e87032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B7AF0F1F9487D42ABB328C3C61D8B85" ma:contentTypeVersion="13" ma:contentTypeDescription="Ein neues Dokument erstellen." ma:contentTypeScope="" ma:versionID="00cf8db263ca4d773191f75d75a2a03b">
  <xsd:schema xmlns:xsd="http://www.w3.org/2001/XMLSchema" xmlns:xs="http://www.w3.org/2001/XMLSchema" xmlns:p="http://schemas.microsoft.com/office/2006/metadata/properties" xmlns:ns2="23143b4e-b6d6-4a1d-92c8-c06826137012" xmlns:ns3="42e3b20a-55e2-4439-b3d5-5e2f02e87032" targetNamespace="http://schemas.microsoft.com/office/2006/metadata/properties" ma:root="true" ma:fieldsID="40b7137c961fa66f4784866e6af984a3" ns2:_="" ns3:_="">
    <xsd:import namespace="23143b4e-b6d6-4a1d-92c8-c06826137012"/>
    <xsd:import namespace="42e3b20a-55e2-4439-b3d5-5e2f02e870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43b4e-b6d6-4a1d-92c8-c068261370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d476d2ac-f692-40d8-ac5c-19e00dcacb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e3b20a-55e2-4439-b3d5-5e2f02e8703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ec6616b-d357-4cc8-a3be-619dbbe29d1c}" ma:internalName="TaxCatchAll" ma:showField="CatchAllData" ma:web="42e3b20a-55e2-4439-b3d5-5e2f02e870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05EF08-EEA9-4E37-BEE1-824729BCD6D6}">
  <ds:schemaRefs>
    <ds:schemaRef ds:uri="http://schemas.microsoft.com/office/2006/documentManagement/types"/>
    <ds:schemaRef ds:uri="23143b4e-b6d6-4a1d-92c8-c06826137012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42e3b20a-55e2-4439-b3d5-5e2f02e87032"/>
    <ds:schemaRef ds:uri="http://www.w3.org/XML/1998/namespace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8573E103-FF07-4C03-96EF-A7929EBC9D2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785BC5-553B-4BB2-929B-2DEFC6F2C7B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88DED09-14D0-48C5-85EA-AC55CD9AE2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143b4e-b6d6-4a1d-92c8-c06826137012"/>
    <ds:schemaRef ds:uri="42e3b20a-55e2-4439-b3d5-5e2f02e870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SONNENBERG%20Vorlage%20Dokumentstruktur%20Hochformat</Template>
  <TotalTime>0</TotalTime>
  <Pages>4</Pages>
  <Words>579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4223</CharactersWithSpaces>
  <SharedDoc>false</SharedDoc>
  <HLinks>
    <vt:vector size="6" baseType="variant">
      <vt:variant>
        <vt:i4>5505073</vt:i4>
      </vt:variant>
      <vt:variant>
        <vt:i4>0</vt:i4>
      </vt:variant>
      <vt:variant>
        <vt:i4>0</vt:i4>
      </vt:variant>
      <vt:variant>
        <vt:i4>5</vt:i4>
      </vt:variant>
      <vt:variant>
        <vt:lpwstr>mailto:anfrage@sonnenberg-baar.ch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Mirjam Marfurt</dc:creator>
  <cp:keywords/>
  <dc:description/>
  <cp:lastModifiedBy>Nora Wieland</cp:lastModifiedBy>
  <cp:revision>2</cp:revision>
  <cp:lastPrinted>2025-09-29T15:41:00Z</cp:lastPrinted>
  <dcterms:created xsi:type="dcterms:W3CDTF">2026-03-06T08:59:00Z</dcterms:created>
  <dcterms:modified xsi:type="dcterms:W3CDTF">2026-03-06T08:59:00Z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0x010100FB7AF0F1F9487D42ABB328C3C61D8B85</vt:lpwstr>
  </property>
  <property fmtid="{D5CDD505-2E9C-101B-9397-08002B2CF9AE}" pid="3" name="MediaServiceImageTags">
    <vt:lpwstr/>
  </property>
</Properties>
</file>